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79A999"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13A33194" wp14:editId="76B1ABB1">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345A470F"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13A33194"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345A470F"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4A6C00AA" w14:textId="77777777" w:rsidR="00624FC0" w:rsidRDefault="00624FC0" w:rsidP="00AF18B7">
      <w:pPr>
        <w:ind w:left="-170" w:right="-170"/>
        <w:rPr>
          <w:rFonts w:ascii="Arial" w:hAnsi="Arial" w:cs="Arial"/>
          <w:b/>
          <w:sz w:val="32"/>
          <w:szCs w:val="32"/>
        </w:rPr>
      </w:pPr>
    </w:p>
    <w:p w14:paraId="2C62486F"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51819986"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73EB834B"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2D18B761"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283FC3B4" w14:textId="77777777" w:rsidR="00A93CDF" w:rsidRPr="00BE6E7B" w:rsidRDefault="00A93CDF" w:rsidP="00AF18B7">
      <w:pPr>
        <w:spacing w:after="0" w:line="240" w:lineRule="auto"/>
        <w:ind w:left="-170" w:right="-170"/>
        <w:jc w:val="both"/>
        <w:rPr>
          <w:rFonts w:ascii="Arial" w:hAnsi="Arial" w:cs="Arial"/>
        </w:rPr>
      </w:pPr>
    </w:p>
    <w:p w14:paraId="3143A476"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0B091511"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0B643CCB" w14:textId="77777777" w:rsidTr="008A33E8">
        <w:trPr>
          <w:trHeight w:val="60"/>
        </w:trPr>
        <w:tc>
          <w:tcPr>
            <w:tcW w:w="9516" w:type="dxa"/>
          </w:tcPr>
          <w:p w14:paraId="7679EA9D"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3E2A8724" w14:textId="77777777" w:rsidR="00A92CB0" w:rsidRPr="00BE6E7B" w:rsidRDefault="00A92CB0" w:rsidP="00A92CB0">
            <w:pPr>
              <w:jc w:val="both"/>
              <w:rPr>
                <w:rFonts w:ascii="Arial" w:hAnsi="Arial" w:cs="Arial"/>
              </w:rPr>
            </w:pPr>
          </w:p>
          <w:p w14:paraId="008F3E88"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125EA1B4"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536E3601"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461AB1DF"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09269095" w14:textId="77777777" w:rsidR="00A92CB0" w:rsidRPr="00BE6E7B" w:rsidRDefault="00A92CB0" w:rsidP="009D6523">
            <w:pPr>
              <w:pStyle w:val="ListParagraph"/>
              <w:ind w:left="336" w:hanging="284"/>
              <w:jc w:val="both"/>
              <w:rPr>
                <w:rFonts w:ascii="Arial" w:hAnsi="Arial" w:cs="Arial"/>
              </w:rPr>
            </w:pPr>
          </w:p>
          <w:p w14:paraId="27854C11"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3FC3FAE6" w14:textId="77777777" w:rsidR="009D6523" w:rsidRPr="00BE6E7B" w:rsidRDefault="009D6523" w:rsidP="009D6523">
            <w:pPr>
              <w:ind w:left="336" w:hanging="284"/>
              <w:jc w:val="both"/>
              <w:rPr>
                <w:rFonts w:ascii="Arial" w:hAnsi="Arial" w:cs="Arial"/>
              </w:rPr>
            </w:pPr>
          </w:p>
          <w:p w14:paraId="5C7D1169"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4511CA67" w14:textId="77777777" w:rsidR="00A92CB0" w:rsidRPr="00BE6E7B" w:rsidRDefault="00A92CB0" w:rsidP="009D6523">
            <w:pPr>
              <w:pStyle w:val="ListParagraph"/>
              <w:ind w:left="336" w:hanging="284"/>
              <w:jc w:val="both"/>
              <w:rPr>
                <w:rFonts w:ascii="Arial" w:hAnsi="Arial" w:cs="Arial"/>
              </w:rPr>
            </w:pPr>
          </w:p>
          <w:p w14:paraId="568EA26A"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38F9A3E9" w14:textId="77777777" w:rsidR="00A92CB0" w:rsidRPr="00BE6E7B" w:rsidRDefault="00A92CB0" w:rsidP="009D6523">
            <w:pPr>
              <w:pStyle w:val="ListParagraph"/>
              <w:ind w:left="336" w:hanging="284"/>
              <w:jc w:val="both"/>
              <w:rPr>
                <w:rFonts w:ascii="Arial" w:hAnsi="Arial" w:cs="Arial"/>
              </w:rPr>
            </w:pPr>
          </w:p>
          <w:p w14:paraId="5C11EE98"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36FB2BF7" w14:textId="77777777" w:rsidR="008A33E8" w:rsidRPr="008A33E8" w:rsidRDefault="008A33E8" w:rsidP="008A33E8">
            <w:pPr>
              <w:pStyle w:val="ListParagraph"/>
              <w:rPr>
                <w:rFonts w:ascii="Arial" w:hAnsi="Arial" w:cs="Arial"/>
              </w:rPr>
            </w:pPr>
          </w:p>
          <w:p w14:paraId="5CD2680A"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0EEE2226" w14:textId="77777777" w:rsidR="009D6523" w:rsidRPr="009D6523" w:rsidRDefault="009D6523" w:rsidP="009D6523">
            <w:pPr>
              <w:pStyle w:val="ListParagraph"/>
              <w:rPr>
                <w:rFonts w:ascii="Arial" w:hAnsi="Arial" w:cs="Arial"/>
                <w:sz w:val="24"/>
                <w:szCs w:val="24"/>
              </w:rPr>
            </w:pPr>
          </w:p>
          <w:p w14:paraId="60A0CF77"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1443E2E6" w14:textId="77777777" w:rsidR="00A92CB0" w:rsidRPr="008A33E8" w:rsidRDefault="00A92CB0" w:rsidP="008A33E8">
            <w:pPr>
              <w:jc w:val="both"/>
              <w:rPr>
                <w:rFonts w:ascii="Arial" w:hAnsi="Arial" w:cs="Arial"/>
                <w:sz w:val="24"/>
                <w:szCs w:val="24"/>
              </w:rPr>
            </w:pPr>
          </w:p>
        </w:tc>
      </w:tr>
    </w:tbl>
    <w:p w14:paraId="1F7CE3CE" w14:textId="77777777" w:rsidR="00BE6E7B" w:rsidRDefault="00BE6E7B"/>
    <w:p w14:paraId="153C282F" w14:textId="77777777" w:rsidR="007A0822" w:rsidRDefault="007A0822"/>
    <w:p w14:paraId="3FDE5E74"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6360FDB3"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50DA57A4"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12F9F472" w14:textId="77777777" w:rsidTr="008A33E8">
        <w:tc>
          <w:tcPr>
            <w:tcW w:w="2836" w:type="dxa"/>
            <w:tcBorders>
              <w:top w:val="single" w:sz="6" w:space="0" w:color="auto"/>
              <w:left w:val="single" w:sz="6" w:space="0" w:color="auto"/>
              <w:bottom w:val="single" w:sz="6" w:space="0" w:color="auto"/>
              <w:right w:val="single" w:sz="6" w:space="0" w:color="auto"/>
            </w:tcBorders>
          </w:tcPr>
          <w:p w14:paraId="1AF1B50A"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45BB0185"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323630B2"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63F6ED49"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4990C0F0" w14:textId="77777777" w:rsidTr="008A33E8">
        <w:tc>
          <w:tcPr>
            <w:tcW w:w="2836" w:type="dxa"/>
            <w:tcBorders>
              <w:top w:val="single" w:sz="6" w:space="0" w:color="auto"/>
              <w:left w:val="single" w:sz="6" w:space="0" w:color="auto"/>
              <w:bottom w:val="single" w:sz="6" w:space="0" w:color="auto"/>
              <w:right w:val="single" w:sz="6" w:space="0" w:color="auto"/>
            </w:tcBorders>
          </w:tcPr>
          <w:p w14:paraId="1A23749C"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5D3D4B2E"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1379FAA1" w14:textId="77777777" w:rsidR="00DD2D64" w:rsidRPr="00A92CB0" w:rsidRDefault="00DD2D64" w:rsidP="00857690">
            <w:pPr>
              <w:rPr>
                <w:rFonts w:ascii="Arial" w:hAnsi="Arial" w:cs="Arial"/>
                <w:b/>
              </w:rPr>
            </w:pPr>
          </w:p>
        </w:tc>
      </w:tr>
      <w:tr w:rsidR="00DD2D64" w14:paraId="16C10B31" w14:textId="77777777" w:rsidTr="008A33E8">
        <w:tc>
          <w:tcPr>
            <w:tcW w:w="2836" w:type="dxa"/>
            <w:tcBorders>
              <w:top w:val="single" w:sz="6" w:space="0" w:color="auto"/>
              <w:left w:val="single" w:sz="6" w:space="0" w:color="auto"/>
              <w:bottom w:val="single" w:sz="6" w:space="0" w:color="auto"/>
              <w:right w:val="single" w:sz="6" w:space="0" w:color="auto"/>
            </w:tcBorders>
          </w:tcPr>
          <w:p w14:paraId="514697D8"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1C3C1F73"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498F3A6C" w14:textId="77777777" w:rsidR="00DD2D64" w:rsidRPr="00A92CB0" w:rsidRDefault="00DD2D64" w:rsidP="00857690">
            <w:pPr>
              <w:rPr>
                <w:rFonts w:ascii="Arial" w:hAnsi="Arial" w:cs="Arial"/>
                <w:b/>
              </w:rPr>
            </w:pPr>
          </w:p>
        </w:tc>
      </w:tr>
      <w:tr w:rsidR="00DD2D64" w14:paraId="1C8DB3FC" w14:textId="77777777" w:rsidTr="008A33E8">
        <w:tc>
          <w:tcPr>
            <w:tcW w:w="2836" w:type="dxa"/>
            <w:tcBorders>
              <w:top w:val="single" w:sz="6" w:space="0" w:color="auto"/>
              <w:left w:val="single" w:sz="6" w:space="0" w:color="auto"/>
              <w:bottom w:val="single" w:sz="6" w:space="0" w:color="auto"/>
              <w:right w:val="single" w:sz="6" w:space="0" w:color="auto"/>
            </w:tcBorders>
          </w:tcPr>
          <w:p w14:paraId="06D714FF"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044D24FA"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1E902FFD" w14:textId="77777777" w:rsidR="00DD2D64" w:rsidRPr="00A92CB0" w:rsidRDefault="00DD2D64" w:rsidP="00857690">
            <w:pPr>
              <w:rPr>
                <w:rFonts w:ascii="Arial" w:hAnsi="Arial" w:cs="Arial"/>
                <w:b/>
              </w:rPr>
            </w:pPr>
          </w:p>
        </w:tc>
      </w:tr>
      <w:tr w:rsidR="00DD2D64" w14:paraId="36019D3D" w14:textId="77777777" w:rsidTr="008A33E8">
        <w:tc>
          <w:tcPr>
            <w:tcW w:w="2836" w:type="dxa"/>
            <w:tcBorders>
              <w:top w:val="single" w:sz="6" w:space="0" w:color="auto"/>
              <w:left w:val="single" w:sz="6" w:space="0" w:color="auto"/>
              <w:bottom w:val="single" w:sz="6" w:space="0" w:color="auto"/>
              <w:right w:val="single" w:sz="6" w:space="0" w:color="auto"/>
            </w:tcBorders>
          </w:tcPr>
          <w:p w14:paraId="033E916F"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125DFC5C"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3AA70F45" w14:textId="77777777" w:rsidR="00DD2D64" w:rsidRPr="00A92CB0" w:rsidRDefault="00DD2D64" w:rsidP="00857690">
            <w:pPr>
              <w:rPr>
                <w:rFonts w:ascii="Arial" w:hAnsi="Arial" w:cs="Arial"/>
                <w:b/>
              </w:rPr>
            </w:pPr>
          </w:p>
        </w:tc>
      </w:tr>
      <w:tr w:rsidR="00DD2D64" w14:paraId="43B29757" w14:textId="77777777" w:rsidTr="008A33E8">
        <w:tc>
          <w:tcPr>
            <w:tcW w:w="2836" w:type="dxa"/>
            <w:tcBorders>
              <w:top w:val="single" w:sz="6" w:space="0" w:color="auto"/>
              <w:left w:val="single" w:sz="6" w:space="0" w:color="auto"/>
              <w:bottom w:val="single" w:sz="6" w:space="0" w:color="auto"/>
              <w:right w:val="single" w:sz="6" w:space="0" w:color="auto"/>
            </w:tcBorders>
          </w:tcPr>
          <w:p w14:paraId="76F9F876"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6EBDB5C2"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7EF2CD15" w14:textId="77777777" w:rsidR="00DD2D64" w:rsidRPr="00A92CB0" w:rsidRDefault="00DD2D64" w:rsidP="00857690">
            <w:pPr>
              <w:rPr>
                <w:rFonts w:ascii="Arial" w:hAnsi="Arial" w:cs="Arial"/>
                <w:b/>
              </w:rPr>
            </w:pPr>
          </w:p>
        </w:tc>
      </w:tr>
      <w:tr w:rsidR="002356A8" w14:paraId="6CA7DCF8" w14:textId="77777777" w:rsidTr="008A33E8">
        <w:tc>
          <w:tcPr>
            <w:tcW w:w="2836" w:type="dxa"/>
            <w:tcBorders>
              <w:top w:val="single" w:sz="6" w:space="0" w:color="auto"/>
              <w:left w:val="single" w:sz="6" w:space="0" w:color="auto"/>
              <w:bottom w:val="single" w:sz="6" w:space="0" w:color="auto"/>
              <w:right w:val="single" w:sz="6" w:space="0" w:color="auto"/>
            </w:tcBorders>
          </w:tcPr>
          <w:p w14:paraId="3564B00F"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72C305EA" w14:textId="66C75C12"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3EC6D360" w14:textId="77777777" w:rsidR="002356A8" w:rsidRPr="00A92CB0" w:rsidRDefault="002356A8" w:rsidP="002356A8">
            <w:pPr>
              <w:rPr>
                <w:rFonts w:ascii="Arial" w:hAnsi="Arial" w:cs="Arial"/>
                <w:b/>
              </w:rPr>
            </w:pPr>
          </w:p>
        </w:tc>
      </w:tr>
      <w:tr w:rsidR="002356A8" w14:paraId="07DB00C4" w14:textId="77777777" w:rsidTr="008A33E8">
        <w:tc>
          <w:tcPr>
            <w:tcW w:w="2836" w:type="dxa"/>
            <w:tcBorders>
              <w:top w:val="single" w:sz="6" w:space="0" w:color="auto"/>
              <w:left w:val="single" w:sz="6" w:space="0" w:color="auto"/>
              <w:bottom w:val="single" w:sz="6" w:space="0" w:color="auto"/>
              <w:right w:val="single" w:sz="6" w:space="0" w:color="auto"/>
            </w:tcBorders>
          </w:tcPr>
          <w:p w14:paraId="7ED500CA"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4C8C3866" w14:textId="09240532"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3A5C7400" w14:textId="77777777" w:rsidR="002356A8" w:rsidRPr="00A92CB0" w:rsidRDefault="002356A8" w:rsidP="002356A8">
            <w:pPr>
              <w:rPr>
                <w:rFonts w:ascii="Arial" w:hAnsi="Arial" w:cs="Arial"/>
                <w:b/>
              </w:rPr>
            </w:pPr>
          </w:p>
        </w:tc>
      </w:tr>
      <w:tr w:rsidR="002356A8" w14:paraId="771FDB9D" w14:textId="77777777" w:rsidTr="008A33E8">
        <w:tc>
          <w:tcPr>
            <w:tcW w:w="2836" w:type="dxa"/>
            <w:tcBorders>
              <w:top w:val="single" w:sz="6" w:space="0" w:color="auto"/>
              <w:left w:val="single" w:sz="6" w:space="0" w:color="auto"/>
              <w:bottom w:val="single" w:sz="6" w:space="0" w:color="auto"/>
              <w:right w:val="single" w:sz="6" w:space="0" w:color="auto"/>
            </w:tcBorders>
          </w:tcPr>
          <w:p w14:paraId="77B90DBB"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1150B76C" w14:textId="45E7FCCC"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609960B5" w14:textId="77777777" w:rsidR="002356A8" w:rsidRPr="00A92CB0" w:rsidRDefault="002356A8" w:rsidP="002356A8">
            <w:pPr>
              <w:rPr>
                <w:rFonts w:ascii="Arial" w:hAnsi="Arial" w:cs="Arial"/>
                <w:b/>
              </w:rPr>
            </w:pPr>
          </w:p>
        </w:tc>
      </w:tr>
      <w:tr w:rsidR="002356A8" w14:paraId="121E3CA6" w14:textId="77777777" w:rsidTr="008A33E8">
        <w:tc>
          <w:tcPr>
            <w:tcW w:w="2836" w:type="dxa"/>
            <w:tcBorders>
              <w:top w:val="single" w:sz="6" w:space="0" w:color="auto"/>
              <w:left w:val="single" w:sz="6" w:space="0" w:color="auto"/>
              <w:bottom w:val="single" w:sz="6" w:space="0" w:color="auto"/>
              <w:right w:val="single" w:sz="6" w:space="0" w:color="auto"/>
            </w:tcBorders>
          </w:tcPr>
          <w:p w14:paraId="1C390A67"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5350C857" w14:textId="6FD9E956"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5D2290EA" w14:textId="77777777" w:rsidR="002356A8" w:rsidRPr="00A92CB0" w:rsidRDefault="002356A8" w:rsidP="002356A8">
            <w:pPr>
              <w:rPr>
                <w:rFonts w:ascii="Arial" w:hAnsi="Arial" w:cs="Arial"/>
                <w:b/>
              </w:rPr>
            </w:pPr>
          </w:p>
        </w:tc>
      </w:tr>
      <w:tr w:rsidR="002356A8" w14:paraId="5363D9B7" w14:textId="77777777" w:rsidTr="008A33E8">
        <w:tc>
          <w:tcPr>
            <w:tcW w:w="2836" w:type="dxa"/>
            <w:tcBorders>
              <w:top w:val="single" w:sz="6" w:space="0" w:color="auto"/>
              <w:left w:val="single" w:sz="6" w:space="0" w:color="auto"/>
              <w:bottom w:val="single" w:sz="6" w:space="0" w:color="auto"/>
              <w:right w:val="single" w:sz="6" w:space="0" w:color="auto"/>
            </w:tcBorders>
          </w:tcPr>
          <w:p w14:paraId="2D096567"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5C83E3A1" w14:textId="15D9702C"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4AC06EB4" w14:textId="77777777" w:rsidR="002356A8" w:rsidRPr="006A05A3" w:rsidRDefault="002356A8" w:rsidP="002356A8">
            <w:pPr>
              <w:rPr>
                <w:b/>
              </w:rPr>
            </w:pPr>
          </w:p>
        </w:tc>
      </w:tr>
    </w:tbl>
    <w:p w14:paraId="38A411A8" w14:textId="77777777" w:rsidR="00FB42ED" w:rsidRDefault="00FB42ED" w:rsidP="003A271F">
      <w:pPr>
        <w:jc w:val="both"/>
        <w:rPr>
          <w:rFonts w:ascii="Arial" w:hAnsi="Arial" w:cs="Arial"/>
        </w:rPr>
      </w:pPr>
    </w:p>
    <w:p w14:paraId="09461B26" w14:textId="77777777" w:rsidR="00DF2807" w:rsidRPr="008A33E8" w:rsidRDefault="00DF2807" w:rsidP="003A271F">
      <w:pPr>
        <w:jc w:val="both"/>
        <w:rPr>
          <w:rFonts w:ascii="Arial" w:hAnsi="Arial" w:cs="Arial"/>
        </w:rPr>
      </w:pPr>
      <w:r w:rsidRPr="008A33E8">
        <w:rPr>
          <w:rFonts w:ascii="Arial" w:hAnsi="Arial" w:cs="Arial"/>
        </w:rPr>
        <w:t>Notes:</w:t>
      </w:r>
    </w:p>
    <w:p w14:paraId="618C2E5C"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59DB6A0B" w14:textId="77777777" w:rsidR="000278B6" w:rsidRPr="008A33E8" w:rsidRDefault="000278B6" w:rsidP="003A271F">
      <w:pPr>
        <w:pStyle w:val="ListParagraph"/>
        <w:ind w:left="360"/>
        <w:jc w:val="both"/>
        <w:rPr>
          <w:rFonts w:ascii="Arial" w:hAnsi="Arial" w:cs="Arial"/>
        </w:rPr>
      </w:pPr>
    </w:p>
    <w:p w14:paraId="5180140B"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398DC0FD"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1BEE960E" w14:textId="77777777" w:rsidTr="00557C3F">
        <w:tc>
          <w:tcPr>
            <w:tcW w:w="9030" w:type="dxa"/>
            <w:gridSpan w:val="5"/>
            <w:vAlign w:val="center"/>
          </w:tcPr>
          <w:p w14:paraId="0E317F55"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1F0E41A4" w14:textId="77777777" w:rsidTr="007A0822">
        <w:trPr>
          <w:trHeight w:val="510"/>
        </w:trPr>
        <w:tc>
          <w:tcPr>
            <w:tcW w:w="3690" w:type="dxa"/>
            <w:vAlign w:val="center"/>
          </w:tcPr>
          <w:p w14:paraId="2AFF5714"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20BC5264" w14:textId="77777777" w:rsidR="00094CC0" w:rsidRPr="008A33E8" w:rsidRDefault="00094CC0" w:rsidP="00FB6747">
            <w:pPr>
              <w:rPr>
                <w:rFonts w:ascii="Arial" w:hAnsi="Arial" w:cs="Arial"/>
              </w:rPr>
            </w:pPr>
          </w:p>
        </w:tc>
        <w:tc>
          <w:tcPr>
            <w:tcW w:w="250" w:type="dxa"/>
            <w:vMerge w:val="restart"/>
            <w:shd w:val="clear" w:color="auto" w:fill="auto"/>
            <w:vAlign w:val="center"/>
          </w:tcPr>
          <w:p w14:paraId="73B17BAD" w14:textId="77777777" w:rsidR="00094CC0" w:rsidRPr="008A33E8" w:rsidRDefault="00094CC0" w:rsidP="00FB6747">
            <w:pPr>
              <w:rPr>
                <w:rFonts w:ascii="Arial" w:hAnsi="Arial" w:cs="Arial"/>
              </w:rPr>
            </w:pPr>
          </w:p>
        </w:tc>
        <w:tc>
          <w:tcPr>
            <w:tcW w:w="3774" w:type="dxa"/>
            <w:vAlign w:val="center"/>
          </w:tcPr>
          <w:p w14:paraId="7AE28245"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5EAC9CF5" w14:textId="77777777" w:rsidR="00094CC0" w:rsidRPr="008A33E8" w:rsidRDefault="00094CC0" w:rsidP="00445397">
            <w:pPr>
              <w:jc w:val="both"/>
              <w:rPr>
                <w:rFonts w:ascii="Arial" w:hAnsi="Arial" w:cs="Arial"/>
              </w:rPr>
            </w:pPr>
          </w:p>
        </w:tc>
      </w:tr>
      <w:tr w:rsidR="00094CC0" w:rsidRPr="008A33E8" w14:paraId="2F23CC7F" w14:textId="77777777" w:rsidTr="007A0822">
        <w:trPr>
          <w:trHeight w:val="510"/>
        </w:trPr>
        <w:tc>
          <w:tcPr>
            <w:tcW w:w="3690" w:type="dxa"/>
            <w:vAlign w:val="center"/>
          </w:tcPr>
          <w:p w14:paraId="00F8F3DE"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69B04378" w14:textId="77777777" w:rsidR="00094CC0" w:rsidRPr="008A33E8" w:rsidRDefault="00094CC0" w:rsidP="00FB6747">
            <w:pPr>
              <w:rPr>
                <w:rFonts w:ascii="Arial" w:hAnsi="Arial" w:cs="Arial"/>
              </w:rPr>
            </w:pPr>
          </w:p>
        </w:tc>
        <w:tc>
          <w:tcPr>
            <w:tcW w:w="250" w:type="dxa"/>
            <w:vMerge/>
            <w:shd w:val="clear" w:color="auto" w:fill="auto"/>
            <w:vAlign w:val="center"/>
          </w:tcPr>
          <w:p w14:paraId="2A1938CC" w14:textId="77777777" w:rsidR="00094CC0" w:rsidRPr="008A33E8" w:rsidRDefault="00094CC0" w:rsidP="00FB6747">
            <w:pPr>
              <w:rPr>
                <w:rFonts w:ascii="Arial" w:hAnsi="Arial" w:cs="Arial"/>
              </w:rPr>
            </w:pPr>
          </w:p>
        </w:tc>
        <w:tc>
          <w:tcPr>
            <w:tcW w:w="3774" w:type="dxa"/>
            <w:vAlign w:val="center"/>
          </w:tcPr>
          <w:p w14:paraId="24A4C620"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60516F32" w14:textId="77777777" w:rsidR="00094CC0" w:rsidRPr="008A33E8" w:rsidRDefault="00094CC0" w:rsidP="00445397">
            <w:pPr>
              <w:jc w:val="both"/>
              <w:rPr>
                <w:rFonts w:ascii="Arial" w:hAnsi="Arial" w:cs="Arial"/>
              </w:rPr>
            </w:pPr>
          </w:p>
        </w:tc>
      </w:tr>
      <w:tr w:rsidR="00094CC0" w:rsidRPr="008A33E8" w14:paraId="4E001063" w14:textId="77777777" w:rsidTr="007A0822">
        <w:trPr>
          <w:trHeight w:val="510"/>
        </w:trPr>
        <w:tc>
          <w:tcPr>
            <w:tcW w:w="3690" w:type="dxa"/>
            <w:vAlign w:val="center"/>
          </w:tcPr>
          <w:p w14:paraId="0B68FD3B"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55C772C9" w14:textId="77777777" w:rsidR="00094CC0" w:rsidRPr="008A33E8" w:rsidRDefault="00094CC0" w:rsidP="00FB6747">
            <w:pPr>
              <w:rPr>
                <w:rFonts w:ascii="Arial" w:hAnsi="Arial" w:cs="Arial"/>
              </w:rPr>
            </w:pPr>
          </w:p>
        </w:tc>
        <w:tc>
          <w:tcPr>
            <w:tcW w:w="250" w:type="dxa"/>
            <w:vMerge/>
            <w:shd w:val="clear" w:color="auto" w:fill="auto"/>
            <w:vAlign w:val="center"/>
          </w:tcPr>
          <w:p w14:paraId="5F8B6541" w14:textId="77777777" w:rsidR="00094CC0" w:rsidRPr="008A33E8" w:rsidRDefault="00094CC0" w:rsidP="00FB6747">
            <w:pPr>
              <w:rPr>
                <w:rFonts w:ascii="Arial" w:hAnsi="Arial" w:cs="Arial"/>
              </w:rPr>
            </w:pPr>
          </w:p>
        </w:tc>
        <w:tc>
          <w:tcPr>
            <w:tcW w:w="3774" w:type="dxa"/>
            <w:vAlign w:val="center"/>
          </w:tcPr>
          <w:p w14:paraId="01B85F76"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1932D41D" w14:textId="77777777" w:rsidR="00094CC0" w:rsidRPr="008A33E8" w:rsidRDefault="00094CC0" w:rsidP="00445397">
            <w:pPr>
              <w:jc w:val="both"/>
              <w:rPr>
                <w:rFonts w:ascii="Arial" w:hAnsi="Arial" w:cs="Arial"/>
              </w:rPr>
            </w:pPr>
          </w:p>
        </w:tc>
      </w:tr>
      <w:tr w:rsidR="00094CC0" w:rsidRPr="008A33E8" w14:paraId="49BC55CA" w14:textId="77777777" w:rsidTr="007A0822">
        <w:trPr>
          <w:trHeight w:val="510"/>
        </w:trPr>
        <w:tc>
          <w:tcPr>
            <w:tcW w:w="3690" w:type="dxa"/>
            <w:vAlign w:val="center"/>
          </w:tcPr>
          <w:p w14:paraId="73818B1D"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4BC2DFFB" w14:textId="77777777" w:rsidR="00094CC0" w:rsidRPr="008A33E8" w:rsidRDefault="00094CC0" w:rsidP="00FB6747">
            <w:pPr>
              <w:rPr>
                <w:rFonts w:ascii="Arial" w:hAnsi="Arial" w:cs="Arial"/>
              </w:rPr>
            </w:pPr>
          </w:p>
        </w:tc>
        <w:tc>
          <w:tcPr>
            <w:tcW w:w="250" w:type="dxa"/>
            <w:vMerge/>
            <w:shd w:val="clear" w:color="auto" w:fill="auto"/>
            <w:vAlign w:val="center"/>
          </w:tcPr>
          <w:p w14:paraId="0E17712F" w14:textId="77777777" w:rsidR="00094CC0" w:rsidRPr="008A33E8" w:rsidRDefault="00094CC0" w:rsidP="00FB6747">
            <w:pPr>
              <w:rPr>
                <w:rFonts w:ascii="Arial" w:hAnsi="Arial" w:cs="Arial"/>
              </w:rPr>
            </w:pPr>
          </w:p>
        </w:tc>
        <w:tc>
          <w:tcPr>
            <w:tcW w:w="3774" w:type="dxa"/>
            <w:vAlign w:val="center"/>
          </w:tcPr>
          <w:p w14:paraId="345DD91D"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0F5EFA7D" w14:textId="77777777" w:rsidR="00094CC0" w:rsidRPr="008A33E8" w:rsidRDefault="00094CC0" w:rsidP="00445397">
            <w:pPr>
              <w:jc w:val="both"/>
              <w:rPr>
                <w:rFonts w:ascii="Arial" w:hAnsi="Arial" w:cs="Arial"/>
              </w:rPr>
            </w:pPr>
          </w:p>
        </w:tc>
      </w:tr>
      <w:tr w:rsidR="00094CC0" w:rsidRPr="008A33E8" w14:paraId="117A3983" w14:textId="77777777" w:rsidTr="007A0822">
        <w:trPr>
          <w:trHeight w:val="510"/>
        </w:trPr>
        <w:tc>
          <w:tcPr>
            <w:tcW w:w="3690" w:type="dxa"/>
            <w:tcBorders>
              <w:bottom w:val="single" w:sz="4" w:space="0" w:color="auto"/>
            </w:tcBorders>
            <w:vAlign w:val="center"/>
          </w:tcPr>
          <w:p w14:paraId="5934120E"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3DA57D9A"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10D0409C"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204B54F9"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0507A60F"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339EA01A" w14:textId="77777777" w:rsidTr="007A0822">
        <w:trPr>
          <w:trHeight w:val="510"/>
        </w:trPr>
        <w:tc>
          <w:tcPr>
            <w:tcW w:w="3690" w:type="dxa"/>
            <w:tcBorders>
              <w:bottom w:val="single" w:sz="4" w:space="0" w:color="auto"/>
            </w:tcBorders>
            <w:vAlign w:val="center"/>
          </w:tcPr>
          <w:p w14:paraId="18FD0293"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3D588CC8"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091DA429"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512F61A8"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21C23CAE" w14:textId="77777777" w:rsidR="00094CC0" w:rsidRPr="008A33E8" w:rsidRDefault="00094CC0" w:rsidP="00445397">
            <w:pPr>
              <w:jc w:val="both"/>
              <w:rPr>
                <w:rFonts w:ascii="Arial" w:hAnsi="Arial" w:cs="Arial"/>
              </w:rPr>
            </w:pPr>
          </w:p>
        </w:tc>
      </w:tr>
    </w:tbl>
    <w:p w14:paraId="6770C475" w14:textId="77777777" w:rsidR="00624FC0" w:rsidRDefault="00624FC0" w:rsidP="00AF18B7">
      <w:pPr>
        <w:jc w:val="both"/>
        <w:rPr>
          <w:rFonts w:ascii="Arial" w:hAnsi="Arial" w:cs="Arial"/>
          <w:sz w:val="24"/>
          <w:szCs w:val="24"/>
        </w:rPr>
      </w:pPr>
    </w:p>
    <w:p w14:paraId="6C2DB37D"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62457782" w14:textId="77777777" w:rsidTr="00B90CA6">
        <w:tc>
          <w:tcPr>
            <w:tcW w:w="9016" w:type="dxa"/>
            <w:shd w:val="clear" w:color="auto" w:fill="70AD47" w:themeFill="accent6"/>
          </w:tcPr>
          <w:p w14:paraId="304BAD56"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1E06AA11" w14:textId="77777777" w:rsidR="00265FC8" w:rsidRDefault="00265FC8" w:rsidP="00F949E2">
      <w:pPr>
        <w:jc w:val="both"/>
        <w:rPr>
          <w:rFonts w:ascii="Arial" w:hAnsi="Arial" w:cs="Arial"/>
          <w:b/>
          <w:sz w:val="18"/>
          <w:szCs w:val="18"/>
        </w:rPr>
      </w:pPr>
    </w:p>
    <w:p w14:paraId="00B720FA"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5C1FBD6D" w14:textId="77777777" w:rsidTr="008A33E8">
        <w:tc>
          <w:tcPr>
            <w:tcW w:w="2968" w:type="dxa"/>
            <w:vAlign w:val="center"/>
          </w:tcPr>
          <w:p w14:paraId="0C78BF49"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0F4F0A4C"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664ABC1E" w14:textId="77777777" w:rsidR="00CA0C95" w:rsidRDefault="00CA0C95" w:rsidP="00F949E2">
            <w:pPr>
              <w:jc w:val="both"/>
              <w:rPr>
                <w:rFonts w:ascii="Arial" w:hAnsi="Arial" w:cs="Arial"/>
                <w:b/>
                <w:sz w:val="24"/>
                <w:szCs w:val="24"/>
              </w:rPr>
            </w:pPr>
          </w:p>
        </w:tc>
      </w:tr>
    </w:tbl>
    <w:p w14:paraId="48B2DDC2" w14:textId="77777777" w:rsidR="008A33E8" w:rsidRDefault="008A33E8" w:rsidP="00A86B32">
      <w:pPr>
        <w:ind w:left="-105"/>
        <w:jc w:val="both"/>
        <w:rPr>
          <w:rFonts w:ascii="Arial" w:hAnsi="Arial" w:cs="Arial"/>
          <w:b/>
        </w:rPr>
      </w:pPr>
    </w:p>
    <w:p w14:paraId="10F2292E"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225D230D"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35228B0D" w14:textId="6F0D3BB6" w:rsidR="00A86B32" w:rsidRDefault="00BA1A84" w:rsidP="00852C7B">
            <w:pPr>
              <w:rPr>
                <w:rFonts w:ascii="Arial" w:hAnsi="Arial" w:cs="Arial"/>
                <w:sz w:val="24"/>
                <w:szCs w:val="24"/>
              </w:rPr>
            </w:pPr>
            <w:r>
              <w:rPr>
                <w:rFonts w:ascii="Arial" w:hAnsi="Arial" w:cs="Arial"/>
                <w:sz w:val="24"/>
                <w:szCs w:val="24"/>
              </w:rPr>
              <w:t>Policy SHO2</w:t>
            </w:r>
          </w:p>
          <w:p w14:paraId="093D3430" w14:textId="77777777" w:rsidR="00A86B32" w:rsidRPr="005F5C59" w:rsidRDefault="00A86B32" w:rsidP="00852C7B">
            <w:pPr>
              <w:rPr>
                <w:rFonts w:ascii="Arial" w:hAnsi="Arial" w:cs="Arial"/>
                <w:sz w:val="24"/>
                <w:szCs w:val="24"/>
              </w:rPr>
            </w:pPr>
          </w:p>
        </w:tc>
        <w:tc>
          <w:tcPr>
            <w:tcW w:w="132" w:type="pct"/>
            <w:tcBorders>
              <w:top w:val="nil"/>
              <w:left w:val="single" w:sz="12" w:space="0" w:color="auto"/>
              <w:bottom w:val="nil"/>
              <w:right w:val="nil"/>
            </w:tcBorders>
            <w:vAlign w:val="center"/>
          </w:tcPr>
          <w:p w14:paraId="0C07CD56" w14:textId="77777777" w:rsidR="00A86B32" w:rsidRPr="005F5C59" w:rsidRDefault="00A86B32" w:rsidP="00852C7B">
            <w:pPr>
              <w:rPr>
                <w:rFonts w:ascii="Arial" w:hAnsi="Arial" w:cs="Arial"/>
                <w:sz w:val="24"/>
                <w:szCs w:val="24"/>
              </w:rPr>
            </w:pPr>
          </w:p>
        </w:tc>
      </w:tr>
    </w:tbl>
    <w:p w14:paraId="6A167626" w14:textId="77777777" w:rsidR="00A86B32" w:rsidRPr="00BE6E7B" w:rsidRDefault="00A86B32" w:rsidP="00F949E2">
      <w:pPr>
        <w:rPr>
          <w:rFonts w:ascii="Arial" w:hAnsi="Arial" w:cs="Arial"/>
          <w:b/>
        </w:rPr>
      </w:pPr>
    </w:p>
    <w:p w14:paraId="7ABF7421"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5B612F88" w14:textId="77777777" w:rsidTr="00CA0C95">
        <w:tc>
          <w:tcPr>
            <w:tcW w:w="1249" w:type="pct"/>
            <w:tcBorders>
              <w:top w:val="nil"/>
              <w:left w:val="nil"/>
              <w:bottom w:val="nil"/>
              <w:right w:val="single" w:sz="12" w:space="0" w:color="auto"/>
            </w:tcBorders>
            <w:vAlign w:val="center"/>
          </w:tcPr>
          <w:p w14:paraId="1DD71E83"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60BA3944" w14:textId="77777777" w:rsidR="005F5C59" w:rsidRDefault="005F5C59" w:rsidP="005F5C59">
            <w:pPr>
              <w:rPr>
                <w:rFonts w:ascii="Arial" w:hAnsi="Arial" w:cs="Arial"/>
                <w:sz w:val="24"/>
                <w:szCs w:val="24"/>
              </w:rPr>
            </w:pPr>
          </w:p>
          <w:p w14:paraId="6333CFF3"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55BD8CD8"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63D12610"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69AE2DB8" w14:textId="77777777" w:rsidR="005F5C59" w:rsidRDefault="005F5C59" w:rsidP="005F5C59">
            <w:pPr>
              <w:rPr>
                <w:rFonts w:ascii="Arial" w:hAnsi="Arial" w:cs="Arial"/>
                <w:sz w:val="24"/>
                <w:szCs w:val="24"/>
              </w:rPr>
            </w:pPr>
          </w:p>
          <w:p w14:paraId="5A1CD9FD" w14:textId="77777777" w:rsidR="005F5C59" w:rsidRPr="005F5C59" w:rsidRDefault="005F5C59" w:rsidP="005F5C59">
            <w:pPr>
              <w:rPr>
                <w:rFonts w:ascii="Arial" w:hAnsi="Arial" w:cs="Arial"/>
                <w:sz w:val="24"/>
                <w:szCs w:val="24"/>
              </w:rPr>
            </w:pPr>
          </w:p>
        </w:tc>
        <w:tc>
          <w:tcPr>
            <w:tcW w:w="255" w:type="pct"/>
            <w:tcBorders>
              <w:top w:val="nil"/>
              <w:left w:val="single" w:sz="12" w:space="0" w:color="auto"/>
              <w:bottom w:val="nil"/>
              <w:right w:val="nil"/>
            </w:tcBorders>
            <w:vAlign w:val="center"/>
          </w:tcPr>
          <w:p w14:paraId="1FE39933"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79790EA5"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3433B6F8" w14:textId="77777777" w:rsidR="005F5C59" w:rsidRDefault="005F5C59" w:rsidP="005F5C59">
            <w:pPr>
              <w:rPr>
                <w:rFonts w:ascii="Arial" w:hAnsi="Arial" w:cs="Arial"/>
                <w:sz w:val="24"/>
                <w:szCs w:val="24"/>
              </w:rPr>
            </w:pPr>
          </w:p>
          <w:p w14:paraId="3EFF18A4" w14:textId="433D99A2" w:rsidR="005F5C59" w:rsidRPr="005F5C59" w:rsidRDefault="00BA1A84" w:rsidP="005F5C59">
            <w:pPr>
              <w:rPr>
                <w:rFonts w:ascii="Arial" w:hAnsi="Arial" w:cs="Arial"/>
                <w:sz w:val="24"/>
                <w:szCs w:val="24"/>
              </w:rPr>
            </w:pPr>
            <w:r>
              <w:rPr>
                <w:rFonts w:ascii="Arial" w:hAnsi="Arial" w:cs="Arial"/>
                <w:sz w:val="24"/>
                <w:szCs w:val="24"/>
              </w:rPr>
              <w:t>YES</w:t>
            </w:r>
          </w:p>
        </w:tc>
      </w:tr>
    </w:tbl>
    <w:p w14:paraId="3A695A16" w14:textId="77777777" w:rsidR="0037687E" w:rsidRDefault="0037687E" w:rsidP="00F949E2">
      <w:pPr>
        <w:rPr>
          <w:rFonts w:ascii="Arial" w:hAnsi="Arial" w:cs="Arial"/>
          <w:b/>
          <w:sz w:val="24"/>
          <w:szCs w:val="24"/>
        </w:rPr>
      </w:pPr>
    </w:p>
    <w:p w14:paraId="76B1C41F"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1CBDDA11"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3A637AF1"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039121B0"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1570554E" w14:textId="77777777" w:rsidR="00BE6E7B" w:rsidRDefault="00BE6E7B" w:rsidP="00F949E2">
            <w:pPr>
              <w:jc w:val="both"/>
              <w:rPr>
                <w:rFonts w:ascii="Arial" w:hAnsi="Arial" w:cs="Arial"/>
                <w:sz w:val="24"/>
                <w:szCs w:val="24"/>
              </w:rPr>
            </w:pPr>
          </w:p>
          <w:p w14:paraId="74B0A8CD" w14:textId="77777777" w:rsidR="00BA1A84" w:rsidRPr="00AB49BD" w:rsidRDefault="00BA1A84" w:rsidP="00BA1A84">
            <w:pPr>
              <w:ind w:right="49"/>
              <w:jc w:val="both"/>
              <w:rPr>
                <w:rFonts w:ascii="Trebuchet MS" w:eastAsia="Calibri" w:hAnsi="Trebuchet MS" w:cs="Calibri"/>
                <w:sz w:val="24"/>
                <w:szCs w:val="24"/>
              </w:rPr>
            </w:pPr>
            <w:r w:rsidRPr="00AB49BD">
              <w:rPr>
                <w:rFonts w:ascii="Trebuchet MS" w:eastAsia="Calibri" w:hAnsi="Trebuchet MS" w:cs="Calibri"/>
                <w:sz w:val="24"/>
                <w:szCs w:val="24"/>
              </w:rPr>
              <w:t xml:space="preserve">WM CPRE </w:t>
            </w:r>
            <w:r>
              <w:rPr>
                <w:rFonts w:ascii="Trebuchet MS" w:eastAsia="Calibri" w:hAnsi="Trebuchet MS" w:cs="Calibri"/>
                <w:sz w:val="24"/>
                <w:szCs w:val="24"/>
              </w:rPr>
              <w:t xml:space="preserve">generally </w:t>
            </w:r>
            <w:r w:rsidRPr="00AB49BD">
              <w:rPr>
                <w:rFonts w:ascii="Trebuchet MS" w:eastAsia="Calibri" w:hAnsi="Trebuchet MS" w:cs="Calibri"/>
                <w:sz w:val="24"/>
                <w:szCs w:val="24"/>
              </w:rPr>
              <w:t xml:space="preserve">support Policy SHO2 on Windfall sites. </w:t>
            </w:r>
            <w:r>
              <w:rPr>
                <w:rFonts w:ascii="Trebuchet MS" w:eastAsia="Calibri" w:hAnsi="Trebuchet MS" w:cs="Calibri"/>
                <w:sz w:val="24"/>
                <w:szCs w:val="24"/>
              </w:rPr>
              <w:t>However, it should refer to both large and small windfall sites.</w:t>
            </w:r>
          </w:p>
          <w:p w14:paraId="259F98D5" w14:textId="77777777" w:rsidR="00BE6E7B" w:rsidRDefault="00BE6E7B" w:rsidP="00F949E2">
            <w:pPr>
              <w:jc w:val="both"/>
              <w:rPr>
                <w:rFonts w:ascii="Arial" w:hAnsi="Arial" w:cs="Arial"/>
                <w:sz w:val="24"/>
                <w:szCs w:val="24"/>
              </w:rPr>
            </w:pPr>
          </w:p>
          <w:p w14:paraId="76B6DC3F" w14:textId="77777777" w:rsidR="00BE6E7B" w:rsidRDefault="00BE6E7B" w:rsidP="00F949E2">
            <w:pPr>
              <w:jc w:val="both"/>
              <w:rPr>
                <w:rFonts w:ascii="Arial" w:hAnsi="Arial" w:cs="Arial"/>
                <w:sz w:val="24"/>
                <w:szCs w:val="24"/>
              </w:rPr>
            </w:pPr>
          </w:p>
          <w:p w14:paraId="602C57EB" w14:textId="77777777" w:rsidR="00BE6E7B" w:rsidRDefault="00BE6E7B" w:rsidP="00F949E2">
            <w:pPr>
              <w:jc w:val="both"/>
              <w:rPr>
                <w:rFonts w:ascii="Arial" w:hAnsi="Arial" w:cs="Arial"/>
                <w:sz w:val="24"/>
                <w:szCs w:val="24"/>
              </w:rPr>
            </w:pPr>
          </w:p>
          <w:p w14:paraId="2035B61A" w14:textId="77777777" w:rsidR="00BE6E7B" w:rsidRDefault="00BE6E7B" w:rsidP="00F949E2">
            <w:pPr>
              <w:jc w:val="both"/>
              <w:rPr>
                <w:rFonts w:ascii="Arial" w:hAnsi="Arial" w:cs="Arial"/>
                <w:sz w:val="24"/>
                <w:szCs w:val="24"/>
              </w:rPr>
            </w:pPr>
          </w:p>
          <w:p w14:paraId="4797D438" w14:textId="77777777" w:rsidR="00BE6E7B" w:rsidRDefault="00BE6E7B" w:rsidP="00F949E2">
            <w:pPr>
              <w:jc w:val="both"/>
              <w:rPr>
                <w:rFonts w:ascii="Arial" w:hAnsi="Arial" w:cs="Arial"/>
                <w:sz w:val="24"/>
                <w:szCs w:val="24"/>
              </w:rPr>
            </w:pPr>
          </w:p>
          <w:p w14:paraId="26B53AD7" w14:textId="77777777" w:rsidR="00BE6E7B" w:rsidRDefault="00BE6E7B" w:rsidP="00F949E2">
            <w:pPr>
              <w:jc w:val="both"/>
              <w:rPr>
                <w:rFonts w:ascii="Arial" w:hAnsi="Arial" w:cs="Arial"/>
                <w:sz w:val="24"/>
                <w:szCs w:val="24"/>
              </w:rPr>
            </w:pPr>
          </w:p>
          <w:p w14:paraId="119F236C" w14:textId="77777777" w:rsidR="00BE6E7B" w:rsidRDefault="00BE6E7B" w:rsidP="00F949E2">
            <w:pPr>
              <w:jc w:val="both"/>
              <w:rPr>
                <w:rFonts w:ascii="Arial" w:hAnsi="Arial" w:cs="Arial"/>
                <w:sz w:val="24"/>
                <w:szCs w:val="24"/>
              </w:rPr>
            </w:pPr>
          </w:p>
          <w:p w14:paraId="211EAD7E" w14:textId="77777777" w:rsidR="008A33E8" w:rsidRDefault="008A33E8" w:rsidP="00F949E2">
            <w:pPr>
              <w:jc w:val="both"/>
              <w:rPr>
                <w:rFonts w:ascii="Arial" w:hAnsi="Arial" w:cs="Arial"/>
                <w:sz w:val="24"/>
                <w:szCs w:val="24"/>
              </w:rPr>
            </w:pPr>
          </w:p>
          <w:p w14:paraId="30F28AA6" w14:textId="77777777" w:rsidR="008A33E8" w:rsidRDefault="008A33E8" w:rsidP="00F949E2">
            <w:pPr>
              <w:jc w:val="both"/>
              <w:rPr>
                <w:rFonts w:ascii="Arial" w:hAnsi="Arial" w:cs="Arial"/>
                <w:sz w:val="24"/>
                <w:szCs w:val="24"/>
              </w:rPr>
            </w:pPr>
          </w:p>
          <w:p w14:paraId="63BDCDE8" w14:textId="77777777" w:rsidR="00BE6E7B" w:rsidRDefault="00BE6E7B" w:rsidP="00F949E2">
            <w:pPr>
              <w:jc w:val="both"/>
              <w:rPr>
                <w:rFonts w:ascii="Arial" w:hAnsi="Arial" w:cs="Arial"/>
                <w:sz w:val="24"/>
                <w:szCs w:val="24"/>
              </w:rPr>
            </w:pPr>
          </w:p>
        </w:tc>
      </w:tr>
      <w:tr w:rsidR="00A86B32" w:rsidRPr="00A86B32" w14:paraId="07CB765C"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71C61FB2" w14:textId="77777777" w:rsidR="00A86B32" w:rsidRDefault="00A86B32" w:rsidP="005C36FD">
            <w:pPr>
              <w:rPr>
                <w:rFonts w:ascii="Arial" w:hAnsi="Arial" w:cs="Arial"/>
                <w:sz w:val="24"/>
                <w:szCs w:val="24"/>
              </w:rPr>
            </w:pPr>
          </w:p>
          <w:p w14:paraId="58BAE9CC" w14:textId="77777777" w:rsidR="00A86B32" w:rsidRPr="00A86B32" w:rsidRDefault="00A86B32" w:rsidP="00A86B32">
            <w:pPr>
              <w:rPr>
                <w:rFonts w:ascii="Arial" w:hAnsi="Arial" w:cs="Arial"/>
                <w:sz w:val="24"/>
                <w:szCs w:val="24"/>
              </w:rPr>
            </w:pPr>
          </w:p>
          <w:p w14:paraId="15A813F3" w14:textId="77777777" w:rsidR="00A86B32" w:rsidRPr="00A86B32" w:rsidRDefault="00A86B32" w:rsidP="00A86B32">
            <w:pPr>
              <w:rPr>
                <w:rFonts w:ascii="Arial" w:hAnsi="Arial" w:cs="Arial"/>
                <w:sz w:val="24"/>
                <w:szCs w:val="24"/>
              </w:rPr>
            </w:pPr>
          </w:p>
          <w:p w14:paraId="6C1206C6" w14:textId="77777777" w:rsidR="00A86B32" w:rsidRDefault="00A86B32" w:rsidP="00A86B32">
            <w:pPr>
              <w:rPr>
                <w:rFonts w:ascii="Arial" w:hAnsi="Arial" w:cs="Arial"/>
                <w:sz w:val="24"/>
                <w:szCs w:val="24"/>
              </w:rPr>
            </w:pPr>
          </w:p>
          <w:p w14:paraId="0A9ACE4C" w14:textId="77777777" w:rsidR="00A86B32" w:rsidRPr="00A86B32" w:rsidRDefault="00A86B32" w:rsidP="00A86B32">
            <w:pPr>
              <w:rPr>
                <w:rFonts w:ascii="Arial" w:hAnsi="Arial" w:cs="Arial"/>
                <w:sz w:val="24"/>
                <w:szCs w:val="24"/>
              </w:rPr>
            </w:pPr>
          </w:p>
          <w:p w14:paraId="6FE8F087" w14:textId="77777777" w:rsidR="00A86B32" w:rsidRDefault="00A86B32" w:rsidP="00A86B32">
            <w:pPr>
              <w:rPr>
                <w:rFonts w:ascii="Arial" w:hAnsi="Arial" w:cs="Arial"/>
                <w:sz w:val="24"/>
                <w:szCs w:val="24"/>
              </w:rPr>
            </w:pPr>
          </w:p>
          <w:p w14:paraId="566070B7" w14:textId="77777777" w:rsidR="00A86B32" w:rsidRDefault="00A86B32" w:rsidP="00A86B32">
            <w:pPr>
              <w:rPr>
                <w:rFonts w:ascii="Arial" w:hAnsi="Arial" w:cs="Arial"/>
                <w:sz w:val="24"/>
                <w:szCs w:val="24"/>
              </w:rPr>
            </w:pPr>
          </w:p>
          <w:p w14:paraId="4CD0F81E" w14:textId="77777777" w:rsidR="00A86B32" w:rsidRPr="00A86B32" w:rsidRDefault="00A86B32" w:rsidP="00A86B32">
            <w:pPr>
              <w:tabs>
                <w:tab w:val="left" w:pos="3195"/>
              </w:tabs>
              <w:rPr>
                <w:rFonts w:ascii="Arial" w:hAnsi="Arial" w:cs="Arial"/>
                <w:sz w:val="24"/>
                <w:szCs w:val="24"/>
              </w:rPr>
            </w:pPr>
            <w:r>
              <w:rPr>
                <w:rFonts w:ascii="Arial" w:hAnsi="Arial" w:cs="Arial"/>
                <w:sz w:val="24"/>
                <w:szCs w:val="24"/>
              </w:rPr>
              <w:tab/>
            </w:r>
          </w:p>
        </w:tc>
      </w:tr>
    </w:tbl>
    <w:p w14:paraId="23886AA2" w14:textId="77777777" w:rsidR="00A86B32" w:rsidRDefault="00A86B32" w:rsidP="00A86B32">
      <w:pPr>
        <w:rPr>
          <w:rFonts w:ascii="Arial" w:hAnsi="Arial" w:cs="Arial"/>
          <w:sz w:val="24"/>
          <w:szCs w:val="24"/>
        </w:rPr>
      </w:pPr>
    </w:p>
    <w:p w14:paraId="436FA011"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77067CAC" w14:textId="77777777" w:rsidTr="00B90CA6">
        <w:tc>
          <w:tcPr>
            <w:tcW w:w="9016" w:type="dxa"/>
            <w:shd w:val="clear" w:color="auto" w:fill="70AD47" w:themeFill="accent6"/>
          </w:tcPr>
          <w:p w14:paraId="2C5C9680"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4EE9B9F6" w14:textId="77777777" w:rsidR="004F5193" w:rsidRPr="004F5193" w:rsidRDefault="004F5193" w:rsidP="003E7C78">
      <w:pPr>
        <w:jc w:val="both"/>
        <w:rPr>
          <w:rFonts w:ascii="Arial" w:hAnsi="Arial" w:cs="Arial"/>
          <w:b/>
          <w:sz w:val="20"/>
          <w:szCs w:val="20"/>
        </w:rPr>
      </w:pPr>
    </w:p>
    <w:p w14:paraId="778FE65C"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66854903"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224EE004"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46F4D0D2"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38FBDA30"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30EE2B5F" w14:textId="77777777" w:rsidR="00BE6E7B" w:rsidRPr="00BE6E7B" w:rsidRDefault="00BE6E7B" w:rsidP="00634E86">
      <w:pPr>
        <w:rPr>
          <w:rFonts w:ascii="Arial" w:hAnsi="Arial" w:cs="Arial"/>
        </w:rPr>
      </w:pPr>
    </w:p>
    <w:p w14:paraId="3C029D60" w14:textId="21139DBB"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4B5C38C0" w14:textId="77777777" w:rsidR="00BE6E7B" w:rsidRPr="00BE6E7B" w:rsidRDefault="00BE6E7B" w:rsidP="00634E86">
      <w:pPr>
        <w:rPr>
          <w:rFonts w:ascii="Arial" w:hAnsi="Arial" w:cs="Arial"/>
          <w:b/>
        </w:rPr>
      </w:pPr>
    </w:p>
    <w:p w14:paraId="2BFA0587"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31B2D579"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34B45D19"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5F87AC65"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06644F45"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5141AC9C"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72ED82B8" w14:textId="77777777" w:rsidR="00BE6E7B" w:rsidRPr="009E0641" w:rsidRDefault="009E0641" w:rsidP="009E0641">
      <w:pPr>
        <w:spacing w:before="120"/>
        <w:rPr>
          <w:b/>
          <w:bCs/>
          <w:sz w:val="28"/>
          <w:szCs w:val="28"/>
        </w:rPr>
      </w:pPr>
      <w:r w:rsidRPr="009E0641">
        <w:rPr>
          <w:b/>
          <w:bCs/>
          <w:sz w:val="28"/>
          <w:szCs w:val="28"/>
        </w:rPr>
        <w:t>Please keep me informed as to the progress of the plan</w:t>
      </w:r>
      <w:r>
        <w:rPr>
          <w:b/>
          <w:bCs/>
          <w:sz w:val="28"/>
          <w:szCs w:val="28"/>
        </w:rPr>
        <w:t>.</w:t>
      </w:r>
    </w:p>
    <w:p w14:paraId="1CBCB97E" w14:textId="77777777" w:rsidR="009E0641" w:rsidRDefault="009E0641" w:rsidP="003E7C78">
      <w:pPr>
        <w:jc w:val="center"/>
        <w:rPr>
          <w:rFonts w:ascii="Arial" w:hAnsi="Arial" w:cs="Arial"/>
          <w:b/>
          <w:bCs/>
        </w:rPr>
      </w:pPr>
    </w:p>
    <w:p w14:paraId="0F24D8F0"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3E70D" w14:textId="77777777" w:rsidR="00BA1A84" w:rsidRDefault="00BA1A84" w:rsidP="003E7C78">
      <w:pPr>
        <w:spacing w:after="0" w:line="240" w:lineRule="auto"/>
      </w:pPr>
      <w:r>
        <w:separator/>
      </w:r>
    </w:p>
  </w:endnote>
  <w:endnote w:type="continuationSeparator" w:id="0">
    <w:p w14:paraId="5805244A" w14:textId="77777777" w:rsidR="00BA1A84" w:rsidRDefault="00BA1A84"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18BDCB10" w14:textId="77777777" w:rsidTr="00AF18B7">
      <w:trPr>
        <w:trHeight w:val="269"/>
      </w:trPr>
      <w:tc>
        <w:tcPr>
          <w:tcW w:w="9016" w:type="dxa"/>
          <w:gridSpan w:val="4"/>
          <w:shd w:val="clear" w:color="auto" w:fill="D9D9D9" w:themeFill="background1" w:themeFillShade="D9"/>
        </w:tcPr>
        <w:p w14:paraId="0BF03213"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3C1B2B0F" w14:textId="77777777" w:rsidTr="00AF18B7">
      <w:trPr>
        <w:trHeight w:val="269"/>
      </w:trPr>
      <w:tc>
        <w:tcPr>
          <w:tcW w:w="2254" w:type="dxa"/>
          <w:shd w:val="clear" w:color="auto" w:fill="D9D9D9" w:themeFill="background1" w:themeFillShade="D9"/>
        </w:tcPr>
        <w:p w14:paraId="4423D537"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2DB785DC"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74970B75"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619F6CBB" w14:textId="77777777" w:rsidR="003A271F" w:rsidRPr="00AF18B7" w:rsidRDefault="003A271F" w:rsidP="003A271F">
          <w:pPr>
            <w:rPr>
              <w:rFonts w:ascii="Arial" w:hAnsi="Arial" w:cs="Arial"/>
              <w:sz w:val="20"/>
              <w:szCs w:val="20"/>
            </w:rPr>
          </w:pPr>
        </w:p>
      </w:tc>
    </w:tr>
    <w:tr w:rsidR="003A271F" w:rsidRPr="003A271F" w14:paraId="3131D9A7" w14:textId="77777777" w:rsidTr="00AF18B7">
      <w:trPr>
        <w:trHeight w:val="269"/>
      </w:trPr>
      <w:tc>
        <w:tcPr>
          <w:tcW w:w="2254" w:type="dxa"/>
          <w:shd w:val="clear" w:color="auto" w:fill="D9D9D9" w:themeFill="background1" w:themeFillShade="D9"/>
        </w:tcPr>
        <w:p w14:paraId="794FB237"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0174EB09"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7D695FE7"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4E91247E" w14:textId="77777777" w:rsidR="003A271F" w:rsidRPr="00AF18B7" w:rsidRDefault="003A271F" w:rsidP="003A271F">
          <w:pPr>
            <w:rPr>
              <w:rFonts w:ascii="Arial" w:hAnsi="Arial" w:cs="Arial"/>
              <w:sz w:val="20"/>
              <w:szCs w:val="20"/>
            </w:rPr>
          </w:pPr>
        </w:p>
      </w:tc>
    </w:tr>
  </w:tbl>
  <w:p w14:paraId="6077BA60"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E21145" w14:textId="77777777" w:rsidR="00BA1A84" w:rsidRDefault="00BA1A84" w:rsidP="003E7C78">
      <w:pPr>
        <w:spacing w:after="0" w:line="240" w:lineRule="auto"/>
      </w:pPr>
      <w:r>
        <w:separator/>
      </w:r>
    </w:p>
  </w:footnote>
  <w:footnote w:type="continuationSeparator" w:id="0">
    <w:p w14:paraId="59E1E6C5" w14:textId="77777777" w:rsidR="00BA1A84" w:rsidRDefault="00BA1A84"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6D872" w14:textId="77777777" w:rsidR="00624FC0" w:rsidRDefault="00624FC0">
    <w:pPr>
      <w:pStyle w:val="Header"/>
    </w:pPr>
    <w:r>
      <w:rPr>
        <w:noProof/>
      </w:rPr>
      <w:drawing>
        <wp:inline distT="0" distB="0" distL="0" distR="0" wp14:anchorId="46D7B478" wp14:editId="5C333A8E">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440A56B2"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A84"/>
    <w:rsid w:val="000278B6"/>
    <w:rsid w:val="00094CC0"/>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EFF"/>
    <w:rsid w:val="003E7C78"/>
    <w:rsid w:val="004068D1"/>
    <w:rsid w:val="004128CE"/>
    <w:rsid w:val="004250BB"/>
    <w:rsid w:val="00445397"/>
    <w:rsid w:val="004B7E89"/>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A33E8"/>
    <w:rsid w:val="008C4C5B"/>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C4370"/>
    <w:rsid w:val="00AF18B7"/>
    <w:rsid w:val="00B44436"/>
    <w:rsid w:val="00B462C6"/>
    <w:rsid w:val="00B62438"/>
    <w:rsid w:val="00B65BD2"/>
    <w:rsid w:val="00B90CA6"/>
    <w:rsid w:val="00BA1A84"/>
    <w:rsid w:val="00BE6E7B"/>
    <w:rsid w:val="00C2275D"/>
    <w:rsid w:val="00C2302A"/>
    <w:rsid w:val="00C70DCF"/>
    <w:rsid w:val="00C73D31"/>
    <w:rsid w:val="00CA0C95"/>
    <w:rsid w:val="00CB05C6"/>
    <w:rsid w:val="00D21FA3"/>
    <w:rsid w:val="00D223F7"/>
    <w:rsid w:val="00D23889"/>
    <w:rsid w:val="00D6458E"/>
    <w:rsid w:val="00D6468E"/>
    <w:rsid w:val="00D67B50"/>
    <w:rsid w:val="00DB0410"/>
    <w:rsid w:val="00DD2D64"/>
    <w:rsid w:val="00DE174A"/>
    <w:rsid w:val="00DE30A7"/>
    <w:rsid w:val="00DF2537"/>
    <w:rsid w:val="00DF2807"/>
    <w:rsid w:val="00E14F56"/>
    <w:rsid w:val="00E26B0A"/>
    <w:rsid w:val="00E544C4"/>
    <w:rsid w:val="00E63CF1"/>
    <w:rsid w:val="00E720A1"/>
    <w:rsid w:val="00EB42FD"/>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5905D"/>
  <w15:chartTrackingRefBased/>
  <w15:docId w15:val="{ECA8A24D-65C6-4882-BE98-8E631E6F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1</TotalTime>
  <Pages>5</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2</cp:revision>
  <cp:lastPrinted>2023-12-15T12:19:00Z</cp:lastPrinted>
  <dcterms:created xsi:type="dcterms:W3CDTF">2024-01-08T12:17:00Z</dcterms:created>
  <dcterms:modified xsi:type="dcterms:W3CDTF">2024-01-08T12:17:00Z</dcterms:modified>
</cp:coreProperties>
</file>