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8F865"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2DB684EA" wp14:editId="4E15BEB4">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0080936A"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2DB684EA"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0080936A"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6A8DFA27" w14:textId="77777777" w:rsidR="00624FC0" w:rsidRDefault="00624FC0" w:rsidP="00AF18B7">
      <w:pPr>
        <w:ind w:left="-170" w:right="-170"/>
        <w:rPr>
          <w:rFonts w:ascii="Arial" w:hAnsi="Arial" w:cs="Arial"/>
          <w:b/>
          <w:sz w:val="32"/>
          <w:szCs w:val="32"/>
        </w:rPr>
      </w:pPr>
    </w:p>
    <w:p w14:paraId="63C2A499"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3D317A24"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2E279AE2"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406DA7D8"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49CCD7D8" w14:textId="77777777" w:rsidR="00A93CDF" w:rsidRPr="00BE6E7B" w:rsidRDefault="00A93CDF" w:rsidP="00AF18B7">
      <w:pPr>
        <w:spacing w:after="0" w:line="240" w:lineRule="auto"/>
        <w:ind w:left="-170" w:right="-170"/>
        <w:jc w:val="both"/>
        <w:rPr>
          <w:rFonts w:ascii="Arial" w:hAnsi="Arial" w:cs="Arial"/>
        </w:rPr>
      </w:pPr>
    </w:p>
    <w:p w14:paraId="52815328"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46600FA1"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0DB28C0B" w14:textId="77777777" w:rsidTr="008A33E8">
        <w:trPr>
          <w:trHeight w:val="60"/>
        </w:trPr>
        <w:tc>
          <w:tcPr>
            <w:tcW w:w="9516" w:type="dxa"/>
          </w:tcPr>
          <w:p w14:paraId="6E44751E"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534DF3BD" w14:textId="77777777" w:rsidR="00A92CB0" w:rsidRPr="00BE6E7B" w:rsidRDefault="00A92CB0" w:rsidP="00A92CB0">
            <w:pPr>
              <w:jc w:val="both"/>
              <w:rPr>
                <w:rFonts w:ascii="Arial" w:hAnsi="Arial" w:cs="Arial"/>
              </w:rPr>
            </w:pPr>
          </w:p>
          <w:p w14:paraId="708C6C9A"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562F5312"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7092AE94"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46406A30"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3036882F" w14:textId="77777777" w:rsidR="00A92CB0" w:rsidRPr="00BE6E7B" w:rsidRDefault="00A92CB0" w:rsidP="009D6523">
            <w:pPr>
              <w:pStyle w:val="ListParagraph"/>
              <w:ind w:left="336" w:hanging="284"/>
              <w:jc w:val="both"/>
              <w:rPr>
                <w:rFonts w:ascii="Arial" w:hAnsi="Arial" w:cs="Arial"/>
              </w:rPr>
            </w:pPr>
          </w:p>
          <w:p w14:paraId="37133743"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773BC40D" w14:textId="77777777" w:rsidR="009D6523" w:rsidRPr="00BE6E7B" w:rsidRDefault="009D6523" w:rsidP="009D6523">
            <w:pPr>
              <w:ind w:left="336" w:hanging="284"/>
              <w:jc w:val="both"/>
              <w:rPr>
                <w:rFonts w:ascii="Arial" w:hAnsi="Arial" w:cs="Arial"/>
              </w:rPr>
            </w:pPr>
          </w:p>
          <w:p w14:paraId="4ADD2833"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215C0193" w14:textId="77777777" w:rsidR="00A92CB0" w:rsidRPr="00BE6E7B" w:rsidRDefault="00A92CB0" w:rsidP="009D6523">
            <w:pPr>
              <w:pStyle w:val="ListParagraph"/>
              <w:ind w:left="336" w:hanging="284"/>
              <w:jc w:val="both"/>
              <w:rPr>
                <w:rFonts w:ascii="Arial" w:hAnsi="Arial" w:cs="Arial"/>
              </w:rPr>
            </w:pPr>
          </w:p>
          <w:p w14:paraId="61B51E18"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7C5079AC" w14:textId="77777777" w:rsidR="00A92CB0" w:rsidRPr="00BE6E7B" w:rsidRDefault="00A92CB0" w:rsidP="009D6523">
            <w:pPr>
              <w:pStyle w:val="ListParagraph"/>
              <w:ind w:left="336" w:hanging="284"/>
              <w:jc w:val="both"/>
              <w:rPr>
                <w:rFonts w:ascii="Arial" w:hAnsi="Arial" w:cs="Arial"/>
              </w:rPr>
            </w:pPr>
          </w:p>
          <w:p w14:paraId="3658BE76"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058F7BD4" w14:textId="77777777" w:rsidR="008A33E8" w:rsidRPr="008A33E8" w:rsidRDefault="008A33E8" w:rsidP="008A33E8">
            <w:pPr>
              <w:pStyle w:val="ListParagraph"/>
              <w:rPr>
                <w:rFonts w:ascii="Arial" w:hAnsi="Arial" w:cs="Arial"/>
              </w:rPr>
            </w:pPr>
          </w:p>
          <w:p w14:paraId="6C8E2803"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24A1FD8B" w14:textId="77777777" w:rsidR="009D6523" w:rsidRPr="009D6523" w:rsidRDefault="009D6523" w:rsidP="009D6523">
            <w:pPr>
              <w:pStyle w:val="ListParagraph"/>
              <w:rPr>
                <w:rFonts w:ascii="Arial" w:hAnsi="Arial" w:cs="Arial"/>
                <w:sz w:val="24"/>
                <w:szCs w:val="24"/>
              </w:rPr>
            </w:pPr>
          </w:p>
          <w:p w14:paraId="75887A1C"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0FC1825B" w14:textId="77777777" w:rsidR="00A92CB0" w:rsidRPr="008A33E8" w:rsidRDefault="00A92CB0" w:rsidP="008A33E8">
            <w:pPr>
              <w:jc w:val="both"/>
              <w:rPr>
                <w:rFonts w:ascii="Arial" w:hAnsi="Arial" w:cs="Arial"/>
                <w:sz w:val="24"/>
                <w:szCs w:val="24"/>
              </w:rPr>
            </w:pPr>
          </w:p>
        </w:tc>
      </w:tr>
    </w:tbl>
    <w:p w14:paraId="15B33134" w14:textId="77777777" w:rsidR="00BE6E7B" w:rsidRDefault="00BE6E7B"/>
    <w:p w14:paraId="16735C01" w14:textId="77777777" w:rsidR="007A0822" w:rsidRDefault="007A0822"/>
    <w:p w14:paraId="629D4A1C"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3BF6B173"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4730F368"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0DD439F6" w14:textId="77777777" w:rsidTr="008A33E8">
        <w:tc>
          <w:tcPr>
            <w:tcW w:w="2836" w:type="dxa"/>
            <w:tcBorders>
              <w:top w:val="single" w:sz="6" w:space="0" w:color="auto"/>
              <w:left w:val="single" w:sz="6" w:space="0" w:color="auto"/>
              <w:bottom w:val="single" w:sz="6" w:space="0" w:color="auto"/>
              <w:right w:val="single" w:sz="6" w:space="0" w:color="auto"/>
            </w:tcBorders>
          </w:tcPr>
          <w:p w14:paraId="02026C5C"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3203C842"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562666B7"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1A3F6A0D"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517D07C9" w14:textId="77777777" w:rsidTr="008A33E8">
        <w:tc>
          <w:tcPr>
            <w:tcW w:w="2836" w:type="dxa"/>
            <w:tcBorders>
              <w:top w:val="single" w:sz="6" w:space="0" w:color="auto"/>
              <w:left w:val="single" w:sz="6" w:space="0" w:color="auto"/>
              <w:bottom w:val="single" w:sz="6" w:space="0" w:color="auto"/>
              <w:right w:val="single" w:sz="6" w:space="0" w:color="auto"/>
            </w:tcBorders>
          </w:tcPr>
          <w:p w14:paraId="21C03F8D"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6752CC00"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6E691CA6" w14:textId="77777777" w:rsidR="00DD2D64" w:rsidRPr="00A92CB0" w:rsidRDefault="00DD2D64" w:rsidP="00857690">
            <w:pPr>
              <w:rPr>
                <w:rFonts w:ascii="Arial" w:hAnsi="Arial" w:cs="Arial"/>
                <w:b/>
              </w:rPr>
            </w:pPr>
          </w:p>
        </w:tc>
      </w:tr>
      <w:tr w:rsidR="00DD2D64" w14:paraId="571ED295" w14:textId="77777777" w:rsidTr="008A33E8">
        <w:tc>
          <w:tcPr>
            <w:tcW w:w="2836" w:type="dxa"/>
            <w:tcBorders>
              <w:top w:val="single" w:sz="6" w:space="0" w:color="auto"/>
              <w:left w:val="single" w:sz="6" w:space="0" w:color="auto"/>
              <w:bottom w:val="single" w:sz="6" w:space="0" w:color="auto"/>
              <w:right w:val="single" w:sz="6" w:space="0" w:color="auto"/>
            </w:tcBorders>
          </w:tcPr>
          <w:p w14:paraId="44A0910C"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5EE949D5"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36C24D5E" w14:textId="77777777" w:rsidR="00DD2D64" w:rsidRPr="00A92CB0" w:rsidRDefault="00DD2D64" w:rsidP="00857690">
            <w:pPr>
              <w:rPr>
                <w:rFonts w:ascii="Arial" w:hAnsi="Arial" w:cs="Arial"/>
                <w:b/>
              </w:rPr>
            </w:pPr>
          </w:p>
        </w:tc>
      </w:tr>
      <w:tr w:rsidR="00DD2D64" w14:paraId="4892C4EB" w14:textId="77777777" w:rsidTr="008A33E8">
        <w:tc>
          <w:tcPr>
            <w:tcW w:w="2836" w:type="dxa"/>
            <w:tcBorders>
              <w:top w:val="single" w:sz="6" w:space="0" w:color="auto"/>
              <w:left w:val="single" w:sz="6" w:space="0" w:color="auto"/>
              <w:bottom w:val="single" w:sz="6" w:space="0" w:color="auto"/>
              <w:right w:val="single" w:sz="6" w:space="0" w:color="auto"/>
            </w:tcBorders>
          </w:tcPr>
          <w:p w14:paraId="54818A40"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08A19737"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3A32C3EA" w14:textId="77777777" w:rsidR="00DD2D64" w:rsidRPr="00A92CB0" w:rsidRDefault="00DD2D64" w:rsidP="00857690">
            <w:pPr>
              <w:rPr>
                <w:rFonts w:ascii="Arial" w:hAnsi="Arial" w:cs="Arial"/>
                <w:b/>
              </w:rPr>
            </w:pPr>
          </w:p>
        </w:tc>
      </w:tr>
      <w:tr w:rsidR="00DD2D64" w14:paraId="7B855DFC" w14:textId="77777777" w:rsidTr="008A33E8">
        <w:tc>
          <w:tcPr>
            <w:tcW w:w="2836" w:type="dxa"/>
            <w:tcBorders>
              <w:top w:val="single" w:sz="6" w:space="0" w:color="auto"/>
              <w:left w:val="single" w:sz="6" w:space="0" w:color="auto"/>
              <w:bottom w:val="single" w:sz="6" w:space="0" w:color="auto"/>
              <w:right w:val="single" w:sz="6" w:space="0" w:color="auto"/>
            </w:tcBorders>
          </w:tcPr>
          <w:p w14:paraId="41994E34"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3159EAC5"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61906526" w14:textId="77777777" w:rsidR="00DD2D64" w:rsidRPr="00A92CB0" w:rsidRDefault="00DD2D64" w:rsidP="00857690">
            <w:pPr>
              <w:rPr>
                <w:rFonts w:ascii="Arial" w:hAnsi="Arial" w:cs="Arial"/>
                <w:b/>
              </w:rPr>
            </w:pPr>
          </w:p>
        </w:tc>
      </w:tr>
      <w:tr w:rsidR="00DD2D64" w14:paraId="667DFD7F" w14:textId="77777777" w:rsidTr="008A33E8">
        <w:tc>
          <w:tcPr>
            <w:tcW w:w="2836" w:type="dxa"/>
            <w:tcBorders>
              <w:top w:val="single" w:sz="6" w:space="0" w:color="auto"/>
              <w:left w:val="single" w:sz="6" w:space="0" w:color="auto"/>
              <w:bottom w:val="single" w:sz="6" w:space="0" w:color="auto"/>
              <w:right w:val="single" w:sz="6" w:space="0" w:color="auto"/>
            </w:tcBorders>
          </w:tcPr>
          <w:p w14:paraId="46737E10"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57B80CD8"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4AD19CED" w14:textId="77777777" w:rsidR="00DD2D64" w:rsidRPr="00A92CB0" w:rsidRDefault="00DD2D64" w:rsidP="00857690">
            <w:pPr>
              <w:rPr>
                <w:rFonts w:ascii="Arial" w:hAnsi="Arial" w:cs="Arial"/>
                <w:b/>
              </w:rPr>
            </w:pPr>
          </w:p>
        </w:tc>
      </w:tr>
      <w:tr w:rsidR="002356A8" w14:paraId="6CEE5488" w14:textId="77777777" w:rsidTr="008A33E8">
        <w:tc>
          <w:tcPr>
            <w:tcW w:w="2836" w:type="dxa"/>
            <w:tcBorders>
              <w:top w:val="single" w:sz="6" w:space="0" w:color="auto"/>
              <w:left w:val="single" w:sz="6" w:space="0" w:color="auto"/>
              <w:bottom w:val="single" w:sz="6" w:space="0" w:color="auto"/>
              <w:right w:val="single" w:sz="6" w:space="0" w:color="auto"/>
            </w:tcBorders>
          </w:tcPr>
          <w:p w14:paraId="0A72E355"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7487E075" w14:textId="4E69684C"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1BBAEBA2" w14:textId="77777777" w:rsidR="002356A8" w:rsidRPr="00A92CB0" w:rsidRDefault="002356A8" w:rsidP="002356A8">
            <w:pPr>
              <w:rPr>
                <w:rFonts w:ascii="Arial" w:hAnsi="Arial" w:cs="Arial"/>
                <w:b/>
              </w:rPr>
            </w:pPr>
          </w:p>
        </w:tc>
      </w:tr>
      <w:tr w:rsidR="002356A8" w14:paraId="5DB30471" w14:textId="77777777" w:rsidTr="008A33E8">
        <w:tc>
          <w:tcPr>
            <w:tcW w:w="2836" w:type="dxa"/>
            <w:tcBorders>
              <w:top w:val="single" w:sz="6" w:space="0" w:color="auto"/>
              <w:left w:val="single" w:sz="6" w:space="0" w:color="auto"/>
              <w:bottom w:val="single" w:sz="6" w:space="0" w:color="auto"/>
              <w:right w:val="single" w:sz="6" w:space="0" w:color="auto"/>
            </w:tcBorders>
          </w:tcPr>
          <w:p w14:paraId="0E2DC578"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0CFD3AFA" w14:textId="3CD312C9"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9CC4D01" w14:textId="77777777" w:rsidR="002356A8" w:rsidRPr="00A92CB0" w:rsidRDefault="002356A8" w:rsidP="002356A8">
            <w:pPr>
              <w:rPr>
                <w:rFonts w:ascii="Arial" w:hAnsi="Arial" w:cs="Arial"/>
                <w:b/>
              </w:rPr>
            </w:pPr>
          </w:p>
        </w:tc>
      </w:tr>
      <w:tr w:rsidR="002356A8" w14:paraId="2473DF81" w14:textId="77777777" w:rsidTr="008A33E8">
        <w:tc>
          <w:tcPr>
            <w:tcW w:w="2836" w:type="dxa"/>
            <w:tcBorders>
              <w:top w:val="single" w:sz="6" w:space="0" w:color="auto"/>
              <w:left w:val="single" w:sz="6" w:space="0" w:color="auto"/>
              <w:bottom w:val="single" w:sz="6" w:space="0" w:color="auto"/>
              <w:right w:val="single" w:sz="6" w:space="0" w:color="auto"/>
            </w:tcBorders>
          </w:tcPr>
          <w:p w14:paraId="37BE3E2A"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1863A64E" w14:textId="0884876F"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41EFB808" w14:textId="77777777" w:rsidR="002356A8" w:rsidRPr="00A92CB0" w:rsidRDefault="002356A8" w:rsidP="002356A8">
            <w:pPr>
              <w:rPr>
                <w:rFonts w:ascii="Arial" w:hAnsi="Arial" w:cs="Arial"/>
                <w:b/>
              </w:rPr>
            </w:pPr>
          </w:p>
        </w:tc>
      </w:tr>
      <w:tr w:rsidR="002356A8" w14:paraId="136003CE" w14:textId="77777777" w:rsidTr="008A33E8">
        <w:tc>
          <w:tcPr>
            <w:tcW w:w="2836" w:type="dxa"/>
            <w:tcBorders>
              <w:top w:val="single" w:sz="6" w:space="0" w:color="auto"/>
              <w:left w:val="single" w:sz="6" w:space="0" w:color="auto"/>
              <w:bottom w:val="single" w:sz="6" w:space="0" w:color="auto"/>
              <w:right w:val="single" w:sz="6" w:space="0" w:color="auto"/>
            </w:tcBorders>
          </w:tcPr>
          <w:p w14:paraId="0C520E1D"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42F4357E" w14:textId="5F4C5BB4"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2DB4FD23" w14:textId="77777777" w:rsidR="002356A8" w:rsidRPr="00A92CB0" w:rsidRDefault="002356A8" w:rsidP="002356A8">
            <w:pPr>
              <w:rPr>
                <w:rFonts w:ascii="Arial" w:hAnsi="Arial" w:cs="Arial"/>
                <w:b/>
              </w:rPr>
            </w:pPr>
          </w:p>
        </w:tc>
      </w:tr>
      <w:tr w:rsidR="002356A8" w14:paraId="21EEF2B3" w14:textId="77777777" w:rsidTr="008A33E8">
        <w:tc>
          <w:tcPr>
            <w:tcW w:w="2836" w:type="dxa"/>
            <w:tcBorders>
              <w:top w:val="single" w:sz="6" w:space="0" w:color="auto"/>
              <w:left w:val="single" w:sz="6" w:space="0" w:color="auto"/>
              <w:bottom w:val="single" w:sz="6" w:space="0" w:color="auto"/>
              <w:right w:val="single" w:sz="6" w:space="0" w:color="auto"/>
            </w:tcBorders>
          </w:tcPr>
          <w:p w14:paraId="657EB260"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488E0416" w14:textId="0F66F2F1"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0B3F9976" w14:textId="77777777" w:rsidR="002356A8" w:rsidRPr="006A05A3" w:rsidRDefault="002356A8" w:rsidP="002356A8">
            <w:pPr>
              <w:rPr>
                <w:b/>
              </w:rPr>
            </w:pPr>
          </w:p>
        </w:tc>
      </w:tr>
    </w:tbl>
    <w:p w14:paraId="66E184A8" w14:textId="77777777" w:rsidR="00FB42ED" w:rsidRDefault="00FB42ED" w:rsidP="003A271F">
      <w:pPr>
        <w:jc w:val="both"/>
        <w:rPr>
          <w:rFonts w:ascii="Arial" w:hAnsi="Arial" w:cs="Arial"/>
        </w:rPr>
      </w:pPr>
    </w:p>
    <w:p w14:paraId="74AB13BE" w14:textId="77777777" w:rsidR="00DF2807" w:rsidRPr="008A33E8" w:rsidRDefault="00DF2807" w:rsidP="003A271F">
      <w:pPr>
        <w:jc w:val="both"/>
        <w:rPr>
          <w:rFonts w:ascii="Arial" w:hAnsi="Arial" w:cs="Arial"/>
        </w:rPr>
      </w:pPr>
      <w:r w:rsidRPr="008A33E8">
        <w:rPr>
          <w:rFonts w:ascii="Arial" w:hAnsi="Arial" w:cs="Arial"/>
        </w:rPr>
        <w:t>Notes:</w:t>
      </w:r>
    </w:p>
    <w:p w14:paraId="622163BF"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35FC7CD1" w14:textId="77777777" w:rsidR="000278B6" w:rsidRPr="008A33E8" w:rsidRDefault="000278B6" w:rsidP="003A271F">
      <w:pPr>
        <w:pStyle w:val="ListParagraph"/>
        <w:ind w:left="360"/>
        <w:jc w:val="both"/>
        <w:rPr>
          <w:rFonts w:ascii="Arial" w:hAnsi="Arial" w:cs="Arial"/>
        </w:rPr>
      </w:pPr>
    </w:p>
    <w:p w14:paraId="324D1D04"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535EFA0B"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32609A0B" w14:textId="77777777" w:rsidTr="00557C3F">
        <w:tc>
          <w:tcPr>
            <w:tcW w:w="9030" w:type="dxa"/>
            <w:gridSpan w:val="5"/>
            <w:vAlign w:val="center"/>
          </w:tcPr>
          <w:p w14:paraId="7DAB5ECB"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3A3D0CA4" w14:textId="77777777" w:rsidTr="007A0822">
        <w:trPr>
          <w:trHeight w:val="510"/>
        </w:trPr>
        <w:tc>
          <w:tcPr>
            <w:tcW w:w="3690" w:type="dxa"/>
            <w:vAlign w:val="center"/>
          </w:tcPr>
          <w:p w14:paraId="3F025B0F"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586C17BA" w14:textId="77777777" w:rsidR="00094CC0" w:rsidRPr="008A33E8" w:rsidRDefault="00094CC0" w:rsidP="00FB6747">
            <w:pPr>
              <w:rPr>
                <w:rFonts w:ascii="Arial" w:hAnsi="Arial" w:cs="Arial"/>
              </w:rPr>
            </w:pPr>
          </w:p>
        </w:tc>
        <w:tc>
          <w:tcPr>
            <w:tcW w:w="250" w:type="dxa"/>
            <w:vMerge w:val="restart"/>
            <w:shd w:val="clear" w:color="auto" w:fill="auto"/>
            <w:vAlign w:val="center"/>
          </w:tcPr>
          <w:p w14:paraId="45D72D23" w14:textId="77777777" w:rsidR="00094CC0" w:rsidRPr="008A33E8" w:rsidRDefault="00094CC0" w:rsidP="00FB6747">
            <w:pPr>
              <w:rPr>
                <w:rFonts w:ascii="Arial" w:hAnsi="Arial" w:cs="Arial"/>
              </w:rPr>
            </w:pPr>
          </w:p>
        </w:tc>
        <w:tc>
          <w:tcPr>
            <w:tcW w:w="3774" w:type="dxa"/>
            <w:vAlign w:val="center"/>
          </w:tcPr>
          <w:p w14:paraId="6AEB6723"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63E0983B" w14:textId="77777777" w:rsidR="00094CC0" w:rsidRPr="008A33E8" w:rsidRDefault="00094CC0" w:rsidP="00445397">
            <w:pPr>
              <w:jc w:val="both"/>
              <w:rPr>
                <w:rFonts w:ascii="Arial" w:hAnsi="Arial" w:cs="Arial"/>
              </w:rPr>
            </w:pPr>
          </w:p>
        </w:tc>
      </w:tr>
      <w:tr w:rsidR="00094CC0" w:rsidRPr="008A33E8" w14:paraId="40EEF8FC" w14:textId="77777777" w:rsidTr="007A0822">
        <w:trPr>
          <w:trHeight w:val="510"/>
        </w:trPr>
        <w:tc>
          <w:tcPr>
            <w:tcW w:w="3690" w:type="dxa"/>
            <w:vAlign w:val="center"/>
          </w:tcPr>
          <w:p w14:paraId="531AB70F"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42ED9F3A" w14:textId="77777777" w:rsidR="00094CC0" w:rsidRPr="008A33E8" w:rsidRDefault="00094CC0" w:rsidP="00FB6747">
            <w:pPr>
              <w:rPr>
                <w:rFonts w:ascii="Arial" w:hAnsi="Arial" w:cs="Arial"/>
              </w:rPr>
            </w:pPr>
          </w:p>
        </w:tc>
        <w:tc>
          <w:tcPr>
            <w:tcW w:w="250" w:type="dxa"/>
            <w:vMerge/>
            <w:shd w:val="clear" w:color="auto" w:fill="auto"/>
            <w:vAlign w:val="center"/>
          </w:tcPr>
          <w:p w14:paraId="310259AD" w14:textId="77777777" w:rsidR="00094CC0" w:rsidRPr="008A33E8" w:rsidRDefault="00094CC0" w:rsidP="00FB6747">
            <w:pPr>
              <w:rPr>
                <w:rFonts w:ascii="Arial" w:hAnsi="Arial" w:cs="Arial"/>
              </w:rPr>
            </w:pPr>
          </w:p>
        </w:tc>
        <w:tc>
          <w:tcPr>
            <w:tcW w:w="3774" w:type="dxa"/>
            <w:vAlign w:val="center"/>
          </w:tcPr>
          <w:p w14:paraId="42370103"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532EAEA6" w14:textId="77777777" w:rsidR="00094CC0" w:rsidRPr="008A33E8" w:rsidRDefault="00094CC0" w:rsidP="00445397">
            <w:pPr>
              <w:jc w:val="both"/>
              <w:rPr>
                <w:rFonts w:ascii="Arial" w:hAnsi="Arial" w:cs="Arial"/>
              </w:rPr>
            </w:pPr>
          </w:p>
        </w:tc>
      </w:tr>
      <w:tr w:rsidR="00094CC0" w:rsidRPr="008A33E8" w14:paraId="7D9FD1BC" w14:textId="77777777" w:rsidTr="007A0822">
        <w:trPr>
          <w:trHeight w:val="510"/>
        </w:trPr>
        <w:tc>
          <w:tcPr>
            <w:tcW w:w="3690" w:type="dxa"/>
            <w:vAlign w:val="center"/>
          </w:tcPr>
          <w:p w14:paraId="2AD2BDDB"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71CA3A05" w14:textId="77777777" w:rsidR="00094CC0" w:rsidRPr="008A33E8" w:rsidRDefault="00094CC0" w:rsidP="00FB6747">
            <w:pPr>
              <w:rPr>
                <w:rFonts w:ascii="Arial" w:hAnsi="Arial" w:cs="Arial"/>
              </w:rPr>
            </w:pPr>
          </w:p>
        </w:tc>
        <w:tc>
          <w:tcPr>
            <w:tcW w:w="250" w:type="dxa"/>
            <w:vMerge/>
            <w:shd w:val="clear" w:color="auto" w:fill="auto"/>
            <w:vAlign w:val="center"/>
          </w:tcPr>
          <w:p w14:paraId="7620CC3F" w14:textId="77777777" w:rsidR="00094CC0" w:rsidRPr="008A33E8" w:rsidRDefault="00094CC0" w:rsidP="00FB6747">
            <w:pPr>
              <w:rPr>
                <w:rFonts w:ascii="Arial" w:hAnsi="Arial" w:cs="Arial"/>
              </w:rPr>
            </w:pPr>
          </w:p>
        </w:tc>
        <w:tc>
          <w:tcPr>
            <w:tcW w:w="3774" w:type="dxa"/>
            <w:vAlign w:val="center"/>
          </w:tcPr>
          <w:p w14:paraId="63488598"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703A0A08" w14:textId="77777777" w:rsidR="00094CC0" w:rsidRPr="008A33E8" w:rsidRDefault="00094CC0" w:rsidP="00445397">
            <w:pPr>
              <w:jc w:val="both"/>
              <w:rPr>
                <w:rFonts w:ascii="Arial" w:hAnsi="Arial" w:cs="Arial"/>
              </w:rPr>
            </w:pPr>
          </w:p>
        </w:tc>
      </w:tr>
      <w:tr w:rsidR="00094CC0" w:rsidRPr="008A33E8" w14:paraId="4D357E6A" w14:textId="77777777" w:rsidTr="007A0822">
        <w:trPr>
          <w:trHeight w:val="510"/>
        </w:trPr>
        <w:tc>
          <w:tcPr>
            <w:tcW w:w="3690" w:type="dxa"/>
            <w:vAlign w:val="center"/>
          </w:tcPr>
          <w:p w14:paraId="773E0ACF"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2231AE99" w14:textId="77777777" w:rsidR="00094CC0" w:rsidRPr="008A33E8" w:rsidRDefault="00094CC0" w:rsidP="00FB6747">
            <w:pPr>
              <w:rPr>
                <w:rFonts w:ascii="Arial" w:hAnsi="Arial" w:cs="Arial"/>
              </w:rPr>
            </w:pPr>
          </w:p>
        </w:tc>
        <w:tc>
          <w:tcPr>
            <w:tcW w:w="250" w:type="dxa"/>
            <w:vMerge/>
            <w:shd w:val="clear" w:color="auto" w:fill="auto"/>
            <w:vAlign w:val="center"/>
          </w:tcPr>
          <w:p w14:paraId="6703DFBF" w14:textId="77777777" w:rsidR="00094CC0" w:rsidRPr="008A33E8" w:rsidRDefault="00094CC0" w:rsidP="00FB6747">
            <w:pPr>
              <w:rPr>
                <w:rFonts w:ascii="Arial" w:hAnsi="Arial" w:cs="Arial"/>
              </w:rPr>
            </w:pPr>
          </w:p>
        </w:tc>
        <w:tc>
          <w:tcPr>
            <w:tcW w:w="3774" w:type="dxa"/>
            <w:vAlign w:val="center"/>
          </w:tcPr>
          <w:p w14:paraId="1AAB9D1F"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44B775F8" w14:textId="77777777" w:rsidR="00094CC0" w:rsidRPr="008A33E8" w:rsidRDefault="00094CC0" w:rsidP="00445397">
            <w:pPr>
              <w:jc w:val="both"/>
              <w:rPr>
                <w:rFonts w:ascii="Arial" w:hAnsi="Arial" w:cs="Arial"/>
              </w:rPr>
            </w:pPr>
          </w:p>
        </w:tc>
      </w:tr>
      <w:tr w:rsidR="00094CC0" w:rsidRPr="008A33E8" w14:paraId="622CE639" w14:textId="77777777" w:rsidTr="007A0822">
        <w:trPr>
          <w:trHeight w:val="510"/>
        </w:trPr>
        <w:tc>
          <w:tcPr>
            <w:tcW w:w="3690" w:type="dxa"/>
            <w:tcBorders>
              <w:bottom w:val="single" w:sz="4" w:space="0" w:color="auto"/>
            </w:tcBorders>
            <w:vAlign w:val="center"/>
          </w:tcPr>
          <w:p w14:paraId="183F81C0"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5761630A"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4E214AA0"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6E38CDB7"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1438CD69"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5CCCA4EC" w14:textId="77777777" w:rsidTr="007A0822">
        <w:trPr>
          <w:trHeight w:val="510"/>
        </w:trPr>
        <w:tc>
          <w:tcPr>
            <w:tcW w:w="3690" w:type="dxa"/>
            <w:tcBorders>
              <w:bottom w:val="single" w:sz="4" w:space="0" w:color="auto"/>
            </w:tcBorders>
            <w:vAlign w:val="center"/>
          </w:tcPr>
          <w:p w14:paraId="6F88F192"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73A85836"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1C4CF84B"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4FDE25A5"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185700F6" w14:textId="77777777" w:rsidR="00094CC0" w:rsidRPr="008A33E8" w:rsidRDefault="00094CC0" w:rsidP="00445397">
            <w:pPr>
              <w:jc w:val="both"/>
              <w:rPr>
                <w:rFonts w:ascii="Arial" w:hAnsi="Arial" w:cs="Arial"/>
              </w:rPr>
            </w:pPr>
          </w:p>
        </w:tc>
      </w:tr>
    </w:tbl>
    <w:p w14:paraId="31DFDD7C" w14:textId="77777777" w:rsidR="00624FC0" w:rsidRDefault="00624FC0" w:rsidP="00AF18B7">
      <w:pPr>
        <w:jc w:val="both"/>
        <w:rPr>
          <w:rFonts w:ascii="Arial" w:hAnsi="Arial" w:cs="Arial"/>
          <w:sz w:val="24"/>
          <w:szCs w:val="24"/>
        </w:rPr>
      </w:pPr>
    </w:p>
    <w:p w14:paraId="7440992A"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68FEEDEE" w14:textId="77777777" w:rsidTr="00B90CA6">
        <w:tc>
          <w:tcPr>
            <w:tcW w:w="9016" w:type="dxa"/>
            <w:shd w:val="clear" w:color="auto" w:fill="70AD47" w:themeFill="accent6"/>
          </w:tcPr>
          <w:p w14:paraId="6D40C628"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16FAB7FA" w14:textId="77777777" w:rsidR="00265FC8" w:rsidRDefault="00265FC8" w:rsidP="00F949E2">
      <w:pPr>
        <w:jc w:val="both"/>
        <w:rPr>
          <w:rFonts w:ascii="Arial" w:hAnsi="Arial" w:cs="Arial"/>
          <w:b/>
          <w:sz w:val="18"/>
          <w:szCs w:val="18"/>
        </w:rPr>
      </w:pPr>
    </w:p>
    <w:p w14:paraId="2B70B69B"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546F2C0F" w14:textId="77777777" w:rsidTr="008A33E8">
        <w:tc>
          <w:tcPr>
            <w:tcW w:w="2968" w:type="dxa"/>
            <w:vAlign w:val="center"/>
          </w:tcPr>
          <w:p w14:paraId="1E1A2869"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6C8CFE49"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780434EC" w14:textId="77777777" w:rsidR="00CA0C95" w:rsidRDefault="00CA0C95" w:rsidP="00F949E2">
            <w:pPr>
              <w:jc w:val="both"/>
              <w:rPr>
                <w:rFonts w:ascii="Arial" w:hAnsi="Arial" w:cs="Arial"/>
                <w:b/>
                <w:sz w:val="24"/>
                <w:szCs w:val="24"/>
              </w:rPr>
            </w:pPr>
          </w:p>
        </w:tc>
      </w:tr>
    </w:tbl>
    <w:p w14:paraId="47FA0BB2" w14:textId="77777777" w:rsidR="008A33E8" w:rsidRDefault="008A33E8" w:rsidP="00A86B32">
      <w:pPr>
        <w:ind w:left="-105"/>
        <w:jc w:val="both"/>
        <w:rPr>
          <w:rFonts w:ascii="Arial" w:hAnsi="Arial" w:cs="Arial"/>
          <w:b/>
        </w:rPr>
      </w:pPr>
    </w:p>
    <w:p w14:paraId="5E9F9A1B"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36AE8E90"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2BE7F3F9" w14:textId="77777777" w:rsidR="00A86B32" w:rsidRDefault="00A86B32" w:rsidP="00852C7B">
            <w:pPr>
              <w:rPr>
                <w:rFonts w:ascii="Arial" w:hAnsi="Arial" w:cs="Arial"/>
                <w:sz w:val="24"/>
                <w:szCs w:val="24"/>
              </w:rPr>
            </w:pPr>
          </w:p>
          <w:p w14:paraId="7C875C17" w14:textId="14D37B66" w:rsidR="00A86B32" w:rsidRPr="005F5C59" w:rsidRDefault="00C67FD8" w:rsidP="00852C7B">
            <w:pPr>
              <w:rPr>
                <w:rFonts w:ascii="Arial" w:hAnsi="Arial" w:cs="Arial"/>
                <w:sz w:val="24"/>
                <w:szCs w:val="24"/>
              </w:rPr>
            </w:pPr>
            <w:r>
              <w:rPr>
                <w:rFonts w:ascii="Arial" w:hAnsi="Arial" w:cs="Arial"/>
                <w:sz w:val="24"/>
                <w:szCs w:val="24"/>
              </w:rPr>
              <w:t>Policy SEC4</w:t>
            </w:r>
          </w:p>
        </w:tc>
        <w:tc>
          <w:tcPr>
            <w:tcW w:w="132" w:type="pct"/>
            <w:tcBorders>
              <w:top w:val="nil"/>
              <w:left w:val="single" w:sz="12" w:space="0" w:color="auto"/>
              <w:bottom w:val="nil"/>
              <w:right w:val="nil"/>
            </w:tcBorders>
            <w:vAlign w:val="center"/>
          </w:tcPr>
          <w:p w14:paraId="6FE4C6E1" w14:textId="77777777" w:rsidR="00A86B32" w:rsidRPr="005F5C59" w:rsidRDefault="00A86B32" w:rsidP="00852C7B">
            <w:pPr>
              <w:rPr>
                <w:rFonts w:ascii="Arial" w:hAnsi="Arial" w:cs="Arial"/>
                <w:sz w:val="24"/>
                <w:szCs w:val="24"/>
              </w:rPr>
            </w:pPr>
          </w:p>
        </w:tc>
      </w:tr>
    </w:tbl>
    <w:p w14:paraId="61A008A5" w14:textId="77777777" w:rsidR="00A86B32" w:rsidRPr="00BE6E7B" w:rsidRDefault="00A86B32" w:rsidP="00F949E2">
      <w:pPr>
        <w:rPr>
          <w:rFonts w:ascii="Arial" w:hAnsi="Arial" w:cs="Arial"/>
          <w:b/>
        </w:rPr>
      </w:pPr>
    </w:p>
    <w:p w14:paraId="53789614"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35ED499C" w14:textId="77777777" w:rsidTr="00CA0C95">
        <w:tc>
          <w:tcPr>
            <w:tcW w:w="1249" w:type="pct"/>
            <w:tcBorders>
              <w:top w:val="nil"/>
              <w:left w:val="nil"/>
              <w:bottom w:val="nil"/>
              <w:right w:val="single" w:sz="12" w:space="0" w:color="auto"/>
            </w:tcBorders>
            <w:vAlign w:val="center"/>
          </w:tcPr>
          <w:p w14:paraId="54226BEF"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47939487" w14:textId="77777777" w:rsidR="005F5C59" w:rsidRDefault="005F5C59" w:rsidP="005F5C59">
            <w:pPr>
              <w:rPr>
                <w:rFonts w:ascii="Arial" w:hAnsi="Arial" w:cs="Arial"/>
                <w:sz w:val="24"/>
                <w:szCs w:val="24"/>
              </w:rPr>
            </w:pPr>
          </w:p>
          <w:p w14:paraId="03B5DDAE"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73061F7E"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4CF32952"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27851511" w14:textId="77777777" w:rsidR="005F5C59" w:rsidRDefault="005F5C59" w:rsidP="005F5C59">
            <w:pPr>
              <w:rPr>
                <w:rFonts w:ascii="Arial" w:hAnsi="Arial" w:cs="Arial"/>
                <w:sz w:val="24"/>
                <w:szCs w:val="24"/>
              </w:rPr>
            </w:pPr>
          </w:p>
          <w:p w14:paraId="378604B1" w14:textId="34D1F0EE" w:rsidR="005F5C59" w:rsidRPr="005F5C59" w:rsidRDefault="008A5A35" w:rsidP="005F5C59">
            <w:pPr>
              <w:rPr>
                <w:rFonts w:ascii="Arial" w:hAnsi="Arial" w:cs="Arial"/>
                <w:sz w:val="24"/>
                <w:szCs w:val="24"/>
              </w:rPr>
            </w:pPr>
            <w:r>
              <w:rPr>
                <w:rFonts w:ascii="Arial" w:hAnsi="Arial" w:cs="Arial"/>
                <w:sz w:val="24"/>
                <w:szCs w:val="24"/>
              </w:rPr>
              <w:t>YES</w:t>
            </w:r>
          </w:p>
        </w:tc>
        <w:tc>
          <w:tcPr>
            <w:tcW w:w="255" w:type="pct"/>
            <w:tcBorders>
              <w:top w:val="nil"/>
              <w:left w:val="single" w:sz="12" w:space="0" w:color="auto"/>
              <w:bottom w:val="nil"/>
              <w:right w:val="nil"/>
            </w:tcBorders>
            <w:vAlign w:val="center"/>
          </w:tcPr>
          <w:p w14:paraId="2B6EDA23"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56B33067"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3354C865" w14:textId="77777777" w:rsidR="005F5C59" w:rsidRDefault="005F5C59" w:rsidP="005F5C59">
            <w:pPr>
              <w:rPr>
                <w:rFonts w:ascii="Arial" w:hAnsi="Arial" w:cs="Arial"/>
                <w:sz w:val="24"/>
                <w:szCs w:val="24"/>
              </w:rPr>
            </w:pPr>
          </w:p>
          <w:p w14:paraId="56989086" w14:textId="77777777" w:rsidR="005F5C59" w:rsidRPr="005F5C59" w:rsidRDefault="005F5C59" w:rsidP="005F5C59">
            <w:pPr>
              <w:rPr>
                <w:rFonts w:ascii="Arial" w:hAnsi="Arial" w:cs="Arial"/>
                <w:sz w:val="24"/>
                <w:szCs w:val="24"/>
              </w:rPr>
            </w:pPr>
          </w:p>
        </w:tc>
      </w:tr>
    </w:tbl>
    <w:p w14:paraId="6B2DB2D9" w14:textId="77777777" w:rsidR="0037687E" w:rsidRDefault="0037687E" w:rsidP="00F949E2">
      <w:pPr>
        <w:rPr>
          <w:rFonts w:ascii="Arial" w:hAnsi="Arial" w:cs="Arial"/>
          <w:b/>
          <w:sz w:val="24"/>
          <w:szCs w:val="24"/>
        </w:rPr>
      </w:pPr>
    </w:p>
    <w:p w14:paraId="53330C1E"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6864BA48"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7B4B3EC2"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10E81C1D"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10B39A2E" w14:textId="77777777" w:rsidR="00BE6E7B" w:rsidRDefault="00BE6E7B" w:rsidP="00F949E2">
            <w:pPr>
              <w:jc w:val="both"/>
              <w:rPr>
                <w:rFonts w:ascii="Arial" w:hAnsi="Arial" w:cs="Arial"/>
                <w:sz w:val="24"/>
                <w:szCs w:val="24"/>
              </w:rPr>
            </w:pPr>
          </w:p>
          <w:p w14:paraId="170BB2F0" w14:textId="77777777" w:rsidR="00C67FD8" w:rsidRPr="00AB49BD" w:rsidRDefault="00C67FD8" w:rsidP="00C67FD8">
            <w:pPr>
              <w:ind w:right="49"/>
              <w:rPr>
                <w:rFonts w:ascii="Trebuchet MS" w:eastAsia="Calibri" w:hAnsi="Trebuchet MS" w:cs="Calibri"/>
                <w:sz w:val="24"/>
                <w:szCs w:val="24"/>
              </w:rPr>
            </w:pPr>
            <w:r w:rsidRPr="00AB49BD">
              <w:rPr>
                <w:rFonts w:ascii="Trebuchet MS" w:eastAsia="Calibri" w:hAnsi="Trebuchet MS" w:cs="Calibri"/>
                <w:sz w:val="24"/>
                <w:szCs w:val="24"/>
              </w:rPr>
              <w:t xml:space="preserve">WM CPRE generally supports the reallocation of employment land for housing where the land is not needed for employment use and there is a good case for doing so. </w:t>
            </w:r>
          </w:p>
          <w:p w14:paraId="552E9A5F" w14:textId="77777777" w:rsidR="00BE6E7B" w:rsidRDefault="00BE6E7B" w:rsidP="00F949E2">
            <w:pPr>
              <w:jc w:val="both"/>
              <w:rPr>
                <w:rFonts w:ascii="Arial" w:hAnsi="Arial" w:cs="Arial"/>
                <w:sz w:val="24"/>
                <w:szCs w:val="24"/>
              </w:rPr>
            </w:pPr>
          </w:p>
          <w:p w14:paraId="77E5092C" w14:textId="77777777" w:rsidR="00BE6E7B" w:rsidRDefault="00BE6E7B" w:rsidP="00F949E2">
            <w:pPr>
              <w:jc w:val="both"/>
              <w:rPr>
                <w:rFonts w:ascii="Arial" w:hAnsi="Arial" w:cs="Arial"/>
                <w:sz w:val="24"/>
                <w:szCs w:val="24"/>
              </w:rPr>
            </w:pPr>
          </w:p>
          <w:p w14:paraId="289DD4F2" w14:textId="77777777" w:rsidR="00BE6E7B" w:rsidRDefault="00BE6E7B" w:rsidP="00F949E2">
            <w:pPr>
              <w:jc w:val="both"/>
              <w:rPr>
                <w:rFonts w:ascii="Arial" w:hAnsi="Arial" w:cs="Arial"/>
                <w:sz w:val="24"/>
                <w:szCs w:val="24"/>
              </w:rPr>
            </w:pPr>
          </w:p>
          <w:p w14:paraId="49FF1A69" w14:textId="77777777" w:rsidR="00BE6E7B" w:rsidRDefault="00BE6E7B" w:rsidP="00F949E2">
            <w:pPr>
              <w:jc w:val="both"/>
              <w:rPr>
                <w:rFonts w:ascii="Arial" w:hAnsi="Arial" w:cs="Arial"/>
                <w:sz w:val="24"/>
                <w:szCs w:val="24"/>
              </w:rPr>
            </w:pPr>
          </w:p>
          <w:p w14:paraId="5AA50775" w14:textId="77777777" w:rsidR="00BE6E7B" w:rsidRDefault="00BE6E7B" w:rsidP="00F949E2">
            <w:pPr>
              <w:jc w:val="both"/>
              <w:rPr>
                <w:rFonts w:ascii="Arial" w:hAnsi="Arial" w:cs="Arial"/>
                <w:sz w:val="24"/>
                <w:szCs w:val="24"/>
              </w:rPr>
            </w:pPr>
          </w:p>
          <w:p w14:paraId="081C0121" w14:textId="77777777" w:rsidR="00BE6E7B" w:rsidRDefault="00BE6E7B" w:rsidP="00F949E2">
            <w:pPr>
              <w:jc w:val="both"/>
              <w:rPr>
                <w:rFonts w:ascii="Arial" w:hAnsi="Arial" w:cs="Arial"/>
                <w:sz w:val="24"/>
                <w:szCs w:val="24"/>
              </w:rPr>
            </w:pPr>
          </w:p>
          <w:p w14:paraId="3563F880" w14:textId="77777777" w:rsidR="00BE6E7B" w:rsidRDefault="00BE6E7B" w:rsidP="00F949E2">
            <w:pPr>
              <w:jc w:val="both"/>
              <w:rPr>
                <w:rFonts w:ascii="Arial" w:hAnsi="Arial" w:cs="Arial"/>
                <w:sz w:val="24"/>
                <w:szCs w:val="24"/>
              </w:rPr>
            </w:pPr>
          </w:p>
          <w:p w14:paraId="5741121A" w14:textId="77777777" w:rsidR="00BE6E7B" w:rsidRDefault="00BE6E7B" w:rsidP="00F949E2">
            <w:pPr>
              <w:jc w:val="both"/>
              <w:rPr>
                <w:rFonts w:ascii="Arial" w:hAnsi="Arial" w:cs="Arial"/>
                <w:sz w:val="24"/>
                <w:szCs w:val="24"/>
              </w:rPr>
            </w:pPr>
          </w:p>
          <w:p w14:paraId="766053D9" w14:textId="77777777" w:rsidR="00BE6E7B" w:rsidRDefault="00BE6E7B" w:rsidP="00F949E2">
            <w:pPr>
              <w:jc w:val="both"/>
              <w:rPr>
                <w:rFonts w:ascii="Arial" w:hAnsi="Arial" w:cs="Arial"/>
                <w:sz w:val="24"/>
                <w:szCs w:val="24"/>
              </w:rPr>
            </w:pPr>
          </w:p>
          <w:p w14:paraId="687D94F4" w14:textId="77777777" w:rsidR="00BE6E7B" w:rsidRDefault="00BE6E7B" w:rsidP="00F949E2">
            <w:pPr>
              <w:jc w:val="both"/>
              <w:rPr>
                <w:rFonts w:ascii="Arial" w:hAnsi="Arial" w:cs="Arial"/>
                <w:sz w:val="24"/>
                <w:szCs w:val="24"/>
              </w:rPr>
            </w:pPr>
          </w:p>
          <w:p w14:paraId="34C84EDA" w14:textId="77777777" w:rsidR="00BE6E7B" w:rsidRDefault="00BE6E7B" w:rsidP="00F949E2">
            <w:pPr>
              <w:jc w:val="both"/>
              <w:rPr>
                <w:rFonts w:ascii="Arial" w:hAnsi="Arial" w:cs="Arial"/>
                <w:sz w:val="24"/>
                <w:szCs w:val="24"/>
              </w:rPr>
            </w:pPr>
          </w:p>
          <w:p w14:paraId="0385BE7E" w14:textId="77777777" w:rsidR="00BE6E7B" w:rsidRDefault="00BE6E7B" w:rsidP="00F949E2">
            <w:pPr>
              <w:jc w:val="both"/>
              <w:rPr>
                <w:rFonts w:ascii="Arial" w:hAnsi="Arial" w:cs="Arial"/>
                <w:sz w:val="24"/>
                <w:szCs w:val="24"/>
              </w:rPr>
            </w:pPr>
          </w:p>
          <w:p w14:paraId="3CE98B37" w14:textId="77777777" w:rsidR="00BE6E7B" w:rsidRDefault="00BE6E7B" w:rsidP="00F949E2">
            <w:pPr>
              <w:jc w:val="both"/>
              <w:rPr>
                <w:rFonts w:ascii="Arial" w:hAnsi="Arial" w:cs="Arial"/>
                <w:sz w:val="24"/>
                <w:szCs w:val="24"/>
              </w:rPr>
            </w:pPr>
          </w:p>
          <w:p w14:paraId="668E9398" w14:textId="77777777" w:rsidR="00BE6E7B" w:rsidRDefault="00BE6E7B" w:rsidP="00F949E2">
            <w:pPr>
              <w:jc w:val="both"/>
              <w:rPr>
                <w:rFonts w:ascii="Arial" w:hAnsi="Arial" w:cs="Arial"/>
                <w:sz w:val="24"/>
                <w:szCs w:val="24"/>
              </w:rPr>
            </w:pPr>
          </w:p>
          <w:p w14:paraId="06C12D87" w14:textId="77777777" w:rsidR="00BE6E7B" w:rsidRDefault="00BE6E7B" w:rsidP="00F949E2">
            <w:pPr>
              <w:jc w:val="both"/>
              <w:rPr>
                <w:rFonts w:ascii="Arial" w:hAnsi="Arial" w:cs="Arial"/>
                <w:sz w:val="24"/>
                <w:szCs w:val="24"/>
              </w:rPr>
            </w:pPr>
          </w:p>
          <w:p w14:paraId="3BFC3875" w14:textId="77777777" w:rsidR="00BE6E7B" w:rsidRDefault="00BE6E7B" w:rsidP="00F949E2">
            <w:pPr>
              <w:jc w:val="both"/>
              <w:rPr>
                <w:rFonts w:ascii="Arial" w:hAnsi="Arial" w:cs="Arial"/>
                <w:sz w:val="24"/>
                <w:szCs w:val="24"/>
              </w:rPr>
            </w:pPr>
          </w:p>
          <w:p w14:paraId="560EC4FB" w14:textId="77777777" w:rsidR="008A33E8" w:rsidRDefault="008A33E8" w:rsidP="00F949E2">
            <w:pPr>
              <w:jc w:val="both"/>
              <w:rPr>
                <w:rFonts w:ascii="Arial" w:hAnsi="Arial" w:cs="Arial"/>
                <w:sz w:val="24"/>
                <w:szCs w:val="24"/>
              </w:rPr>
            </w:pPr>
          </w:p>
          <w:p w14:paraId="0FA7C148" w14:textId="77777777" w:rsidR="008A33E8" w:rsidRDefault="008A33E8" w:rsidP="00F949E2">
            <w:pPr>
              <w:jc w:val="both"/>
              <w:rPr>
                <w:rFonts w:ascii="Arial" w:hAnsi="Arial" w:cs="Arial"/>
                <w:sz w:val="24"/>
                <w:szCs w:val="24"/>
              </w:rPr>
            </w:pPr>
          </w:p>
          <w:p w14:paraId="31AE9071" w14:textId="77777777" w:rsidR="00BE6E7B" w:rsidRDefault="00BE6E7B" w:rsidP="00F949E2">
            <w:pPr>
              <w:jc w:val="both"/>
              <w:rPr>
                <w:rFonts w:ascii="Arial" w:hAnsi="Arial" w:cs="Arial"/>
                <w:sz w:val="24"/>
                <w:szCs w:val="24"/>
              </w:rPr>
            </w:pPr>
          </w:p>
        </w:tc>
      </w:tr>
      <w:tr w:rsidR="00A86B32" w:rsidRPr="00A86B32" w14:paraId="2619E49F"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338B4EF1" w14:textId="77777777" w:rsidR="00A86B32" w:rsidRDefault="00A86B32" w:rsidP="005C36FD">
            <w:pPr>
              <w:rPr>
                <w:rFonts w:ascii="Arial" w:hAnsi="Arial" w:cs="Arial"/>
                <w:sz w:val="24"/>
                <w:szCs w:val="24"/>
              </w:rPr>
            </w:pPr>
          </w:p>
          <w:p w14:paraId="02603531" w14:textId="77777777" w:rsidR="00A86B32" w:rsidRPr="00A86B32" w:rsidRDefault="00A86B32" w:rsidP="00A86B32">
            <w:pPr>
              <w:rPr>
                <w:rFonts w:ascii="Arial" w:hAnsi="Arial" w:cs="Arial"/>
                <w:sz w:val="24"/>
                <w:szCs w:val="24"/>
              </w:rPr>
            </w:pPr>
          </w:p>
          <w:p w14:paraId="3FE550C6" w14:textId="77777777" w:rsidR="00A86B32" w:rsidRPr="00A86B32" w:rsidRDefault="00A86B32" w:rsidP="00A86B32">
            <w:pPr>
              <w:rPr>
                <w:rFonts w:ascii="Arial" w:hAnsi="Arial" w:cs="Arial"/>
                <w:sz w:val="24"/>
                <w:szCs w:val="24"/>
              </w:rPr>
            </w:pPr>
          </w:p>
          <w:p w14:paraId="5B5889B5" w14:textId="77777777" w:rsidR="00A86B32" w:rsidRDefault="00A86B32" w:rsidP="00A86B32">
            <w:pPr>
              <w:rPr>
                <w:rFonts w:ascii="Arial" w:hAnsi="Arial" w:cs="Arial"/>
                <w:sz w:val="24"/>
                <w:szCs w:val="24"/>
              </w:rPr>
            </w:pPr>
          </w:p>
          <w:p w14:paraId="6EA7C40F" w14:textId="77777777" w:rsidR="00A86B32" w:rsidRPr="00A86B32" w:rsidRDefault="00A86B32" w:rsidP="00A86B32">
            <w:pPr>
              <w:rPr>
                <w:rFonts w:ascii="Arial" w:hAnsi="Arial" w:cs="Arial"/>
                <w:sz w:val="24"/>
                <w:szCs w:val="24"/>
              </w:rPr>
            </w:pPr>
          </w:p>
          <w:p w14:paraId="35197573" w14:textId="77777777" w:rsidR="00A86B32" w:rsidRDefault="00A86B32" w:rsidP="00A86B32">
            <w:pPr>
              <w:rPr>
                <w:rFonts w:ascii="Arial" w:hAnsi="Arial" w:cs="Arial"/>
                <w:sz w:val="24"/>
                <w:szCs w:val="24"/>
              </w:rPr>
            </w:pPr>
          </w:p>
          <w:p w14:paraId="2CBB9C50" w14:textId="77777777" w:rsidR="00A86B32" w:rsidRDefault="00A86B32" w:rsidP="00A86B32">
            <w:pPr>
              <w:rPr>
                <w:rFonts w:ascii="Arial" w:hAnsi="Arial" w:cs="Arial"/>
                <w:sz w:val="24"/>
                <w:szCs w:val="24"/>
              </w:rPr>
            </w:pPr>
          </w:p>
          <w:p w14:paraId="3468733E"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4A646C19" w14:textId="77777777" w:rsidR="00A86B32" w:rsidRDefault="00A86B32" w:rsidP="00A86B32">
      <w:pPr>
        <w:rPr>
          <w:rFonts w:ascii="Arial" w:hAnsi="Arial" w:cs="Arial"/>
          <w:sz w:val="24"/>
          <w:szCs w:val="24"/>
        </w:rPr>
      </w:pPr>
    </w:p>
    <w:p w14:paraId="0993C7BD"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26C4296A" w14:textId="77777777" w:rsidTr="00B90CA6">
        <w:tc>
          <w:tcPr>
            <w:tcW w:w="9016" w:type="dxa"/>
            <w:shd w:val="clear" w:color="auto" w:fill="70AD47" w:themeFill="accent6"/>
          </w:tcPr>
          <w:p w14:paraId="05624A2C"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4E75A086" w14:textId="77777777" w:rsidR="004F5193" w:rsidRPr="004F5193" w:rsidRDefault="004F5193" w:rsidP="003E7C78">
      <w:pPr>
        <w:jc w:val="both"/>
        <w:rPr>
          <w:rFonts w:ascii="Arial" w:hAnsi="Arial" w:cs="Arial"/>
          <w:b/>
          <w:sz w:val="20"/>
          <w:szCs w:val="20"/>
        </w:rPr>
      </w:pPr>
    </w:p>
    <w:p w14:paraId="119C066E"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29AF63F5"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proofErr w:type="gramStart"/>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proofErr w:type="gramEnd"/>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489A781C"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68FE964C"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09D8D06F"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5DC0D83D" w14:textId="77777777" w:rsidR="00BE6E7B" w:rsidRPr="00BE6E7B" w:rsidRDefault="00BE6E7B" w:rsidP="00634E86">
      <w:pPr>
        <w:rPr>
          <w:rFonts w:ascii="Arial" w:hAnsi="Arial" w:cs="Arial"/>
        </w:rPr>
      </w:pPr>
    </w:p>
    <w:p w14:paraId="4A34728D" w14:textId="7DED01C2"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591B759F" w14:textId="77777777" w:rsidR="00BE6E7B" w:rsidRPr="00BE6E7B" w:rsidRDefault="00BE6E7B" w:rsidP="00634E86">
      <w:pPr>
        <w:rPr>
          <w:rFonts w:ascii="Arial" w:hAnsi="Arial" w:cs="Arial"/>
          <w:b/>
        </w:rPr>
      </w:pPr>
    </w:p>
    <w:p w14:paraId="0D7C2BE8"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6FAD2045"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5FBBF1B9"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121D32D6"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48352D62"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3B1AE703"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0533FFEE" w14:textId="77777777" w:rsidR="00BE6E7B" w:rsidRPr="009E0641" w:rsidRDefault="009E0641" w:rsidP="009E0641">
      <w:pPr>
        <w:spacing w:before="120"/>
        <w:rPr>
          <w:b/>
          <w:bCs/>
          <w:sz w:val="28"/>
          <w:szCs w:val="28"/>
        </w:rPr>
      </w:pPr>
      <w:r w:rsidRPr="009E0641">
        <w:rPr>
          <w:b/>
          <w:bCs/>
          <w:sz w:val="28"/>
          <w:szCs w:val="28"/>
        </w:rPr>
        <w:t>Please keep me informed as to the progress of the plan</w:t>
      </w:r>
      <w:r>
        <w:rPr>
          <w:b/>
          <w:bCs/>
          <w:sz w:val="28"/>
          <w:szCs w:val="28"/>
        </w:rPr>
        <w:t>.</w:t>
      </w:r>
    </w:p>
    <w:p w14:paraId="36EE0C2D" w14:textId="77777777" w:rsidR="009E0641" w:rsidRDefault="009E0641" w:rsidP="003E7C78">
      <w:pPr>
        <w:jc w:val="center"/>
        <w:rPr>
          <w:rFonts w:ascii="Arial" w:hAnsi="Arial" w:cs="Arial"/>
          <w:b/>
          <w:bCs/>
        </w:rPr>
      </w:pPr>
    </w:p>
    <w:p w14:paraId="6555F575"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38310" w14:textId="77777777" w:rsidR="00C67FD8" w:rsidRDefault="00C67FD8" w:rsidP="003E7C78">
      <w:pPr>
        <w:spacing w:after="0" w:line="240" w:lineRule="auto"/>
      </w:pPr>
      <w:r>
        <w:separator/>
      </w:r>
    </w:p>
  </w:endnote>
  <w:endnote w:type="continuationSeparator" w:id="0">
    <w:p w14:paraId="713AA2F1" w14:textId="77777777" w:rsidR="00C67FD8" w:rsidRDefault="00C67FD8"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261239DC" w14:textId="77777777" w:rsidTr="00AF18B7">
      <w:trPr>
        <w:trHeight w:val="269"/>
      </w:trPr>
      <w:tc>
        <w:tcPr>
          <w:tcW w:w="9016" w:type="dxa"/>
          <w:gridSpan w:val="4"/>
          <w:shd w:val="clear" w:color="auto" w:fill="D9D9D9" w:themeFill="background1" w:themeFillShade="D9"/>
        </w:tcPr>
        <w:p w14:paraId="75B118D2"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45620CF5" w14:textId="77777777" w:rsidTr="00AF18B7">
      <w:trPr>
        <w:trHeight w:val="269"/>
      </w:trPr>
      <w:tc>
        <w:tcPr>
          <w:tcW w:w="2254" w:type="dxa"/>
          <w:shd w:val="clear" w:color="auto" w:fill="D9D9D9" w:themeFill="background1" w:themeFillShade="D9"/>
        </w:tcPr>
        <w:p w14:paraId="24427348"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244D5A23"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4687C768"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61F9C0B0" w14:textId="77777777" w:rsidR="003A271F" w:rsidRPr="00AF18B7" w:rsidRDefault="003A271F" w:rsidP="003A271F">
          <w:pPr>
            <w:rPr>
              <w:rFonts w:ascii="Arial" w:hAnsi="Arial" w:cs="Arial"/>
              <w:sz w:val="20"/>
              <w:szCs w:val="20"/>
            </w:rPr>
          </w:pPr>
        </w:p>
      </w:tc>
    </w:tr>
    <w:tr w:rsidR="003A271F" w:rsidRPr="003A271F" w14:paraId="3F033E49" w14:textId="77777777" w:rsidTr="00AF18B7">
      <w:trPr>
        <w:trHeight w:val="269"/>
      </w:trPr>
      <w:tc>
        <w:tcPr>
          <w:tcW w:w="2254" w:type="dxa"/>
          <w:shd w:val="clear" w:color="auto" w:fill="D9D9D9" w:themeFill="background1" w:themeFillShade="D9"/>
        </w:tcPr>
        <w:p w14:paraId="5D97F7DB"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2A0C7922"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3B8FC865"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1607A9A1" w14:textId="77777777" w:rsidR="003A271F" w:rsidRPr="00AF18B7" w:rsidRDefault="003A271F" w:rsidP="003A271F">
          <w:pPr>
            <w:rPr>
              <w:rFonts w:ascii="Arial" w:hAnsi="Arial" w:cs="Arial"/>
              <w:sz w:val="20"/>
              <w:szCs w:val="20"/>
            </w:rPr>
          </w:pPr>
        </w:p>
      </w:tc>
    </w:tr>
  </w:tbl>
  <w:p w14:paraId="7A794438"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6E4728" w14:textId="77777777" w:rsidR="00C67FD8" w:rsidRDefault="00C67FD8" w:rsidP="003E7C78">
      <w:pPr>
        <w:spacing w:after="0" w:line="240" w:lineRule="auto"/>
      </w:pPr>
      <w:r>
        <w:separator/>
      </w:r>
    </w:p>
  </w:footnote>
  <w:footnote w:type="continuationSeparator" w:id="0">
    <w:p w14:paraId="30EFA3A3" w14:textId="77777777" w:rsidR="00C67FD8" w:rsidRDefault="00C67FD8"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6FF74" w14:textId="77777777" w:rsidR="00624FC0" w:rsidRDefault="00624FC0">
    <w:pPr>
      <w:pStyle w:val="Header"/>
    </w:pPr>
    <w:r>
      <w:rPr>
        <w:noProof/>
      </w:rPr>
      <w:drawing>
        <wp:inline distT="0" distB="0" distL="0" distR="0" wp14:anchorId="76DCEC8C" wp14:editId="146BA408">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28D2E32D"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FD8"/>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8A5A35"/>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1F82"/>
    <w:rsid w:val="00B62438"/>
    <w:rsid w:val="00B65BD2"/>
    <w:rsid w:val="00B90CA6"/>
    <w:rsid w:val="00BE6E7B"/>
    <w:rsid w:val="00C2275D"/>
    <w:rsid w:val="00C2302A"/>
    <w:rsid w:val="00C67FD8"/>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6702B"/>
  <w15:chartTrackingRefBased/>
  <w15:docId w15:val="{966138D7-7EB5-43F2-9820-64D27555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6</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2024-01-08T12:15:00Z</dcterms:created>
  <dcterms:modified xsi:type="dcterms:W3CDTF">2024-01-08T12:15:00Z</dcterms:modified>
</cp:coreProperties>
</file>